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C6DB" w14:textId="77777777" w:rsidR="00E464E3" w:rsidRPr="006052A8" w:rsidRDefault="00E464E3" w:rsidP="00E464E3">
      <w:bookmarkStart w:id="0" w:name="_Hlk156479853"/>
      <w:bookmarkEnd w:id="0"/>
    </w:p>
    <w:p w14:paraId="55866EB1" w14:textId="5987D551" w:rsidR="004506AE" w:rsidRPr="00E7049A" w:rsidRDefault="00E7049A" w:rsidP="00170195">
      <w:pPr>
        <w:pStyle w:val="Tytu"/>
        <w:spacing w:before="0" w:after="0"/>
        <w:outlineLvl w:val="9"/>
        <w:rPr>
          <w:rFonts w:cs="Arial"/>
          <w:bCs/>
          <w:sz w:val="36"/>
          <w:szCs w:val="40"/>
        </w:rPr>
      </w:pPr>
      <w:r w:rsidRPr="00E7049A">
        <w:rPr>
          <w:rFonts w:cs="Arial"/>
          <w:kern w:val="0"/>
          <w:sz w:val="36"/>
          <w:szCs w:val="40"/>
        </w:rPr>
        <w:t xml:space="preserve">Instrukcja składania </w:t>
      </w:r>
      <w:r w:rsidRPr="00E7049A">
        <w:rPr>
          <w:rFonts w:cs="Arial"/>
          <w:bCs/>
          <w:sz w:val="36"/>
          <w:szCs w:val="40"/>
        </w:rPr>
        <w:t>wniosku o przyznanie środków Krajowego Funduszu Szkoleniowego (KFS) na finansowanie kosztów kształcenia ustawicznego pracowników i pracodawcy</w:t>
      </w:r>
    </w:p>
    <w:p w14:paraId="4B6C2F50" w14:textId="77777777" w:rsidR="00E464E3" w:rsidRPr="006052A8" w:rsidRDefault="00E464E3" w:rsidP="00E464E3">
      <w:pPr>
        <w:rPr>
          <w:sz w:val="16"/>
          <w:szCs w:val="16"/>
        </w:rPr>
      </w:pPr>
    </w:p>
    <w:p w14:paraId="3811F9B9" w14:textId="23224363" w:rsidR="00F513AF" w:rsidRPr="008A1E3A" w:rsidRDefault="00E7049A" w:rsidP="00E7049A">
      <w:pPr>
        <w:pStyle w:val="Nagwek1"/>
        <w:jc w:val="both"/>
        <w:rPr>
          <w:rFonts w:cs="Arial"/>
        </w:rPr>
      </w:pPr>
      <w:r>
        <w:rPr>
          <w:rFonts w:cs="Arial"/>
        </w:rPr>
        <w:t>Najważniejsze informacje</w:t>
      </w:r>
    </w:p>
    <w:p w14:paraId="791D2370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Podstawa prawna</w:t>
      </w:r>
    </w:p>
    <w:p w14:paraId="6DE57326" w14:textId="471E8B52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  <w:szCs w:val="20"/>
        </w:rPr>
      </w:pPr>
      <w:r w:rsidRPr="000B74E7">
        <w:rPr>
          <w:rFonts w:ascii="Arial" w:hAnsi="Arial" w:cs="Arial"/>
        </w:rPr>
        <w:t>Ustawa z dnia 20 kwietnia 2004 r. o promocji zatrudnienia i instytucjach rynku pracy </w:t>
      </w:r>
      <w:hyperlink r:id="rId8" w:history="1">
        <w:r w:rsidRPr="000B74E7">
          <w:rPr>
            <w:rFonts w:ascii="Arial" w:hAnsi="Arial" w:cs="Arial"/>
          </w:rPr>
          <w:t>(Dz. U. z 202</w:t>
        </w:r>
        <w:r w:rsidR="008869B9">
          <w:rPr>
            <w:rFonts w:ascii="Arial" w:hAnsi="Arial" w:cs="Arial"/>
          </w:rPr>
          <w:t>4</w:t>
        </w:r>
        <w:r w:rsidRPr="000B74E7">
          <w:rPr>
            <w:rFonts w:ascii="Arial" w:hAnsi="Arial" w:cs="Arial"/>
          </w:rPr>
          <w:t xml:space="preserve"> r. poz. </w:t>
        </w:r>
        <w:r w:rsidR="008869B9">
          <w:rPr>
            <w:rFonts w:ascii="Arial" w:hAnsi="Arial" w:cs="Arial"/>
          </w:rPr>
          <w:t>475</w:t>
        </w:r>
        <w:r w:rsidRPr="000B74E7">
          <w:rPr>
            <w:rFonts w:ascii="Arial" w:hAnsi="Arial" w:cs="Arial"/>
          </w:rPr>
          <w:t xml:space="preserve">, </w:t>
        </w:r>
        <w:r w:rsidR="008869B9">
          <w:rPr>
            <w:rFonts w:ascii="Arial" w:hAnsi="Arial" w:cs="Arial"/>
          </w:rPr>
          <w:t>tekst jednolity</w:t>
        </w:r>
        <w:r w:rsidRPr="000B74E7">
          <w:rPr>
            <w:rFonts w:ascii="Arial" w:hAnsi="Arial" w:cs="Arial"/>
          </w:rPr>
          <w:t>)</w:t>
        </w:r>
      </w:hyperlink>
    </w:p>
    <w:p w14:paraId="167F7590" w14:textId="68644D18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Rozporządzenie Ministra Pracy i Polityki Społecznej z dnia 14 maja 2014 r. w sprawie przyznawania środków z Krajowego Funduszu Szkoleniowego </w:t>
      </w:r>
      <w:hyperlink r:id="rId9" w:history="1">
        <w:r w:rsidRPr="000B74E7">
          <w:rPr>
            <w:rFonts w:ascii="Arial" w:hAnsi="Arial" w:cs="Arial"/>
          </w:rPr>
          <w:t>(Dz. U. z 2018 r. poz. 117)</w:t>
        </w:r>
      </w:hyperlink>
    </w:p>
    <w:p w14:paraId="72614282" w14:textId="3F6C008C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O dofinansowanie kosztów kształcenia ustawicznego może wystąpić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każda jednostka organizacyjna (również nieposiadająca osobowości prawnej)</w:t>
      </w:r>
      <w:r w:rsidR="001C1375" w:rsidRPr="008A1E3A">
        <w:rPr>
          <w:rFonts w:cs="Arial"/>
        </w:rPr>
        <w:t xml:space="preserve"> lub osoba fizyczna</w:t>
      </w:r>
      <w:r w:rsidRPr="008A1E3A">
        <w:rPr>
          <w:rFonts w:cs="Arial"/>
        </w:rPr>
        <w:t>,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jeżeli zatrudnia co najmniej jednego pracownika.</w:t>
      </w:r>
    </w:p>
    <w:p w14:paraId="184178A7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Nie ma znaczenia, na jaki rodzaj umowy o pracę zatrudnieni są pracownicy, a także czy jest to praca na pełen czy część etatu.</w:t>
      </w:r>
    </w:p>
    <w:p w14:paraId="4DC4D0DF" w14:textId="77777777" w:rsidR="008869B9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Adresatem wniosku </w:t>
      </w:r>
      <w:r w:rsidR="00675082" w:rsidRPr="008A1E3A">
        <w:rPr>
          <w:rFonts w:cs="Arial"/>
        </w:rPr>
        <w:t>jest</w:t>
      </w:r>
      <w:r w:rsidRPr="008A1E3A">
        <w:rPr>
          <w:rFonts w:cs="Arial"/>
        </w:rPr>
        <w:t xml:space="preserve"> PUP</w:t>
      </w:r>
      <w:r w:rsidR="001C1375" w:rsidRPr="008A1E3A">
        <w:rPr>
          <w:rFonts w:cs="Arial"/>
        </w:rPr>
        <w:t xml:space="preserve"> właściwy ze względu na</w:t>
      </w:r>
      <w:r w:rsidR="008869B9">
        <w:rPr>
          <w:rFonts w:cs="Arial"/>
        </w:rPr>
        <w:t>:</w:t>
      </w:r>
    </w:p>
    <w:p w14:paraId="0D616B83" w14:textId="5E5DEC54" w:rsidR="008869B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>(organizacja)</w:t>
      </w:r>
      <w:r w:rsidR="001C1375" w:rsidRPr="008869B9">
        <w:rPr>
          <w:rFonts w:cs="Arial"/>
        </w:rPr>
        <w:t xml:space="preserve"> miejsce </w:t>
      </w:r>
      <w:r w:rsidRPr="008869B9">
        <w:rPr>
          <w:rFonts w:cs="Arial"/>
        </w:rPr>
        <w:t>prowadzenia działalności lub siedzibę</w:t>
      </w:r>
    </w:p>
    <w:p w14:paraId="4F7D9494" w14:textId="0BD539D9" w:rsidR="00D238A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 xml:space="preserve">(osoba fizyczna) miejsce </w:t>
      </w:r>
      <w:r w:rsidR="001C1375" w:rsidRPr="008869B9">
        <w:rPr>
          <w:rFonts w:cs="Arial"/>
        </w:rPr>
        <w:t>zatrudnienia uczestników działań kształcenia ustawicznego</w:t>
      </w:r>
      <w:r w:rsidRPr="008869B9">
        <w:rPr>
          <w:rFonts w:cs="Arial"/>
        </w:rPr>
        <w:t xml:space="preserve"> lub miejsce zamieszkania</w:t>
      </w:r>
      <w:r w:rsidR="00D238A9" w:rsidRPr="008869B9">
        <w:rPr>
          <w:rFonts w:cs="Arial"/>
        </w:rPr>
        <w:t>.</w:t>
      </w:r>
      <w:r w:rsidR="004C1032" w:rsidRPr="008869B9">
        <w:rPr>
          <w:rFonts w:cs="Arial"/>
        </w:rPr>
        <w:t xml:space="preserve"> </w:t>
      </w:r>
    </w:p>
    <w:p w14:paraId="24AC73B1" w14:textId="33D5D675" w:rsidR="005951BA" w:rsidRPr="008A1E3A" w:rsidRDefault="005951BA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Środki z KFS są adresowane zarówno do pracowników jak i pracodawców, którzy chcieliby skorzystać z różnych form kształcenia ustawicznego.</w:t>
      </w:r>
    </w:p>
    <w:p w14:paraId="2DC986CF" w14:textId="77777777" w:rsidR="00B8306E" w:rsidRPr="008A1E3A" w:rsidRDefault="00B8306E" w:rsidP="000B74E7">
      <w:pPr>
        <w:tabs>
          <w:tab w:val="left" w:pos="1368"/>
        </w:tabs>
        <w:jc w:val="both"/>
        <w:rPr>
          <w:rFonts w:cs="Arial"/>
        </w:rPr>
      </w:pPr>
    </w:p>
    <w:p w14:paraId="371BE236" w14:textId="5C0F9578" w:rsidR="005951BA" w:rsidRPr="008A1E3A" w:rsidRDefault="005951BA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Cel</w:t>
      </w:r>
    </w:p>
    <w:p w14:paraId="674B0D49" w14:textId="2120A46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Wniosek ma służyć do wspierania głównego celu KFS, definiowan</w:t>
      </w:r>
      <w:r w:rsidR="001C1375" w:rsidRPr="008A1E3A">
        <w:rPr>
          <w:rFonts w:cs="Arial"/>
        </w:rPr>
        <w:t>ego</w:t>
      </w:r>
      <w:r w:rsidRPr="008A1E3A">
        <w:rPr>
          <w:rFonts w:cs="Arial"/>
        </w:rPr>
        <w:t xml:space="preserve"> następująco:</w:t>
      </w:r>
    </w:p>
    <w:p w14:paraId="582382B4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Głównym celem KFS jest </w:t>
      </w:r>
      <w:r w:rsidRPr="008A1E3A">
        <w:rPr>
          <w:rFonts w:cs="Arial"/>
          <w:b/>
          <w:bCs/>
        </w:rPr>
        <w:t>zapobieganie utracie pracy</w:t>
      </w:r>
      <w:r w:rsidRPr="008A1E3A">
        <w:rPr>
          <w:rFonts w:cs="Arial"/>
        </w:rPr>
        <w:t> z powodu braku dopasowania kompetencji pracowników do wymagań dynamicznie zmieniającej się gospodarki.</w:t>
      </w:r>
    </w:p>
    <w:p w14:paraId="0D286D08" w14:textId="77777777" w:rsidR="005D471F" w:rsidRDefault="005D471F" w:rsidP="000B74E7">
      <w:pPr>
        <w:tabs>
          <w:tab w:val="left" w:pos="1368"/>
        </w:tabs>
        <w:jc w:val="both"/>
        <w:rPr>
          <w:rFonts w:cs="Arial"/>
        </w:rPr>
      </w:pPr>
    </w:p>
    <w:p w14:paraId="02AD3FCF" w14:textId="4AB0E5BC" w:rsidR="005D471F" w:rsidRPr="005D471F" w:rsidRDefault="005D471F" w:rsidP="005D471F">
      <w:pPr>
        <w:spacing w:before="0"/>
        <w:jc w:val="both"/>
        <w:rPr>
          <w:rFonts w:cs="Arial"/>
          <w:b/>
          <w:bCs/>
          <w:color w:val="975CCB"/>
          <w:sz w:val="24"/>
          <w:szCs w:val="24"/>
        </w:rPr>
      </w:pPr>
      <w:r w:rsidRPr="005D471F">
        <w:rPr>
          <w:rFonts w:cs="Arial"/>
          <w:b/>
          <w:bCs/>
          <w:color w:val="975CCB"/>
          <w:sz w:val="24"/>
          <w:szCs w:val="24"/>
        </w:rPr>
        <w:t>WNIOSEK należy wypełnić i złożyć w ramach kontekstu organizacji, tj.</w:t>
      </w:r>
      <w:r w:rsidRPr="005D471F">
        <w:rPr>
          <w:rFonts w:ascii="Times New Roman" w:hAnsi="Times New Roman"/>
          <w:sz w:val="24"/>
          <w:szCs w:val="24"/>
        </w:rPr>
        <w:t xml:space="preserve"> </w:t>
      </w:r>
      <w:r w:rsidRPr="005D471F">
        <w:rPr>
          <w:rFonts w:cs="Arial"/>
          <w:b/>
          <w:bCs/>
          <w:color w:val="975CCB"/>
          <w:sz w:val="24"/>
          <w:szCs w:val="24"/>
        </w:rPr>
        <w:t>po zalogowaniu się na konto w praca.gov.pl należy rozwinąć listę ustawień użytkownika poprzez naciśnięcie przycisku z imieniem i nazwiskiem, a następnie wybrać opcję „zmiana kontekstu” i wybrać właściwą organizację.</w:t>
      </w:r>
    </w:p>
    <w:p w14:paraId="7821A1B2" w14:textId="77777777" w:rsidR="005D471F" w:rsidRDefault="005D471F" w:rsidP="000B74E7">
      <w:pPr>
        <w:tabs>
          <w:tab w:val="left" w:pos="1368"/>
        </w:tabs>
        <w:jc w:val="both"/>
        <w:rPr>
          <w:rFonts w:cs="Arial"/>
        </w:rPr>
      </w:pPr>
    </w:p>
    <w:p w14:paraId="5E03E57C" w14:textId="4B758FFC" w:rsidR="0055716D" w:rsidRPr="008A1E3A" w:rsidRDefault="0055716D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Obsługa edycji wniosku</w:t>
      </w:r>
    </w:p>
    <w:p w14:paraId="02E96100" w14:textId="37D04989" w:rsidR="000B74E7" w:rsidRDefault="0055716D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przygotowywany przez osobę </w:t>
      </w:r>
      <w:r w:rsidR="005A0A17" w:rsidRPr="008A1E3A">
        <w:rPr>
          <w:rFonts w:cs="Arial"/>
        </w:rPr>
        <w:t xml:space="preserve">reprezentanta </w:t>
      </w:r>
      <w:r w:rsidRPr="008A1E3A">
        <w:rPr>
          <w:rFonts w:cs="Arial"/>
        </w:rPr>
        <w:t>organizacji wnioskującej posiadając</w:t>
      </w:r>
      <w:r w:rsidR="005A0A17" w:rsidRPr="008A1E3A">
        <w:rPr>
          <w:rFonts w:cs="Arial"/>
        </w:rPr>
        <w:t>ą</w:t>
      </w:r>
      <w:r w:rsidRPr="008A1E3A">
        <w:rPr>
          <w:rFonts w:cs="Arial"/>
        </w:rPr>
        <w:t xml:space="preserve"> odpowiednie pełnomocnictwo. W systemie pełnomocnik musi być wpisany na listę reprezentantów.</w:t>
      </w:r>
      <w:r w:rsidR="00F63688" w:rsidRPr="004E67E2">
        <w:rPr>
          <w:rFonts w:cs="Arial"/>
        </w:rPr>
        <w:t xml:space="preserve"> Aby </w:t>
      </w:r>
      <w:r w:rsidR="00F63688" w:rsidRPr="008A1E3A">
        <w:rPr>
          <w:rFonts w:cs="Arial"/>
        </w:rPr>
        <w:t>złożyć wniosek reprezentant musi zalogować się do systemu</w:t>
      </w:r>
      <w:r w:rsidR="005E3D38" w:rsidRPr="008A1E3A">
        <w:rPr>
          <w:rFonts w:cs="Arial"/>
        </w:rPr>
        <w:t xml:space="preserve"> i wskazać odpowiedni kontekst organizacji.</w:t>
      </w:r>
      <w:r w:rsidR="000B74E7">
        <w:rPr>
          <w:rFonts w:cs="Arial"/>
        </w:rPr>
        <w:t xml:space="preserve"> </w:t>
      </w:r>
      <w:r w:rsidR="000B74E7" w:rsidRPr="000B74E7">
        <w:rPr>
          <w:rFonts w:cs="Arial"/>
        </w:rPr>
        <w:t>Jeśli reprezentant jest niezweryfikowany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to może wysyłać swoje wnioski. Jeśli jest zweryfikowany, to może również wysyłać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np. korekty wniosków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których sam nie tworzył.</w:t>
      </w:r>
      <w:r w:rsidR="000B74E7">
        <w:rPr>
          <w:rFonts w:cs="Arial"/>
        </w:rPr>
        <w:t xml:space="preserve"> W przypadku organizacji wniosek może wymagać wielu podpisów. Listę wymaganych podpisów definiuje się podczas edycji wniosku wybierają osoby podpisujące z listy reprezentantów. Wysłanie wniosku następuje po złożeniu ostatniego wymaganego podpisu.</w:t>
      </w:r>
    </w:p>
    <w:p w14:paraId="56F53AC4" w14:textId="58F9D190" w:rsidR="005A0A17" w:rsidRPr="008A1E3A" w:rsidRDefault="005A0A17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lastRenderedPageBreak/>
        <w:t>W przypadku przygotowywania wniosku przez osobę fizyczną, to ona musi przygotowywać wniosek osobiście jako użytkownik zalogowany do systemu.</w:t>
      </w:r>
    </w:p>
    <w:p w14:paraId="30FA4AC5" w14:textId="77777777" w:rsidR="00E74919" w:rsidRPr="008A1E3A" w:rsidRDefault="00E74919" w:rsidP="000B74E7">
      <w:pPr>
        <w:tabs>
          <w:tab w:val="left" w:pos="1368"/>
        </w:tabs>
        <w:jc w:val="both"/>
        <w:rPr>
          <w:rFonts w:cs="Arial"/>
        </w:rPr>
      </w:pPr>
    </w:p>
    <w:p w14:paraId="3A0CAF5C" w14:textId="50E0B6F5" w:rsidR="007F2E1E" w:rsidRDefault="00E7049A" w:rsidP="00E7049A">
      <w:pPr>
        <w:pStyle w:val="Nagwek1"/>
        <w:jc w:val="both"/>
        <w:rPr>
          <w:rFonts w:cs="Arial"/>
        </w:rPr>
      </w:pPr>
      <w:bookmarkStart w:id="1" w:name="_Ref90559982"/>
      <w:r>
        <w:rPr>
          <w:rFonts w:cs="Arial"/>
        </w:rPr>
        <w:t>Instrukcja wypełniania wniosku</w:t>
      </w:r>
    </w:p>
    <w:p w14:paraId="57D7AB2C" w14:textId="77777777" w:rsidR="00BB38D7" w:rsidRPr="00C31F5A" w:rsidRDefault="00BB38D7" w:rsidP="00BB38D7">
      <w:pPr>
        <w:rPr>
          <w:color w:val="FF0000"/>
          <w14:textFill>
            <w14:solidFill>
              <w14:srgbClr w14:val="FF0000">
                <w14:alpha w14:val="31000"/>
              </w14:srgbClr>
            </w14:solidFill>
          </w14:textFill>
        </w:rPr>
      </w:pPr>
    </w:p>
    <w:p w14:paraId="41FA8CBB" w14:textId="77777777" w:rsidR="00C366E7" w:rsidRPr="00BB38D7" w:rsidRDefault="00C366E7" w:rsidP="00C366E7">
      <w:pPr>
        <w:jc w:val="both"/>
        <w:rPr>
          <w:rFonts w:cs="Arial"/>
          <w:b/>
        </w:rPr>
      </w:pPr>
      <w:r w:rsidRPr="00BB38D7">
        <w:rPr>
          <w:rFonts w:cs="Arial"/>
          <w:b/>
        </w:rPr>
        <w:t>1.</w:t>
      </w:r>
      <w:r w:rsidRPr="00BB38D7">
        <w:rPr>
          <w:rFonts w:cs="Arial"/>
          <w:b/>
        </w:rPr>
        <w:tab/>
        <w:t>Zaloguj się do konta Klienta w Praca.gov.pl</w:t>
      </w:r>
    </w:p>
    <w:p w14:paraId="7D9BF4DE" w14:textId="6D36B3B3" w:rsidR="006E583F" w:rsidRDefault="00C366E7" w:rsidP="00BB38D7">
      <w:pPr>
        <w:jc w:val="both"/>
        <w:rPr>
          <w:rFonts w:cs="Arial"/>
        </w:rPr>
      </w:pPr>
      <w:r w:rsidRPr="00C366E7">
        <w:rPr>
          <w:rFonts w:cs="Arial"/>
        </w:rPr>
        <w:t xml:space="preserve">W celu złożenia wniosku musisz zalogować się do konta Klienta w module Praca.gov.pl. </w:t>
      </w:r>
    </w:p>
    <w:p w14:paraId="6698D67C" w14:textId="67996B9F" w:rsidR="00BB38D7" w:rsidRPr="008A1E3A" w:rsidRDefault="00BB38D7" w:rsidP="00BB38D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3567DA" wp14:editId="2EFBFD42">
                <wp:simplePos x="0" y="0"/>
                <wp:positionH relativeFrom="column">
                  <wp:posOffset>3896995</wp:posOffset>
                </wp:positionH>
                <wp:positionV relativeFrom="paragraph">
                  <wp:posOffset>88265</wp:posOffset>
                </wp:positionV>
                <wp:extent cx="790845" cy="299720"/>
                <wp:effectExtent l="0" t="0" r="28575" b="24130"/>
                <wp:wrapNone/>
                <wp:docPr id="12" name="Prostokąt: zaokrąglone rog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845" cy="29972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F53CAF" id="Prostokąt: zaokrąglone rogi 12" o:spid="_x0000_s1026" style="position:absolute;margin-left:306.85pt;margin-top:6.95pt;width:62.25pt;height:23.6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354CCAC" wp14:editId="0C1FE101">
            <wp:extent cx="5684629" cy="345392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590" cy="34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7EA5" w14:textId="77777777" w:rsidR="00BB38D7" w:rsidRDefault="00BB38D7" w:rsidP="00BB38D7">
      <w:pPr>
        <w:ind w:left="-5" w:right="385"/>
      </w:pPr>
    </w:p>
    <w:p w14:paraId="0FB90946" w14:textId="48A583FE" w:rsidR="00BB38D7" w:rsidRDefault="00BB38D7" w:rsidP="00BB38D7">
      <w:pPr>
        <w:ind w:left="-5" w:right="385"/>
      </w:pPr>
      <w:r>
        <w:t xml:space="preserve">Zaloguj się np. przez login.gov.pl (Profilem Zaufanym) lub kwalifikowany podpis elektroniczny. </w:t>
      </w:r>
    </w:p>
    <w:p w14:paraId="1A92BBFF" w14:textId="6BCA80F4" w:rsidR="00BB38D7" w:rsidRDefault="00BB38D7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507235" wp14:editId="52C1F17B">
                <wp:simplePos x="0" y="0"/>
                <wp:positionH relativeFrom="column">
                  <wp:posOffset>855270</wp:posOffset>
                </wp:positionH>
                <wp:positionV relativeFrom="paragraph">
                  <wp:posOffset>675873</wp:posOffset>
                </wp:positionV>
                <wp:extent cx="3748134" cy="2078361"/>
                <wp:effectExtent l="0" t="0" r="24130" b="17145"/>
                <wp:wrapNone/>
                <wp:docPr id="43" name="Prostokąt: zaokrąglone rogi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134" cy="2078361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DB681" id="Prostokąt: zaokrąglone rogi 43" o:spid="_x0000_s1026" style="position:absolute;margin-left:67.35pt;margin-top:53.2pt;width:295.15pt;height:163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7EDA7B3" wp14:editId="7C93338D">
            <wp:extent cx="5684520" cy="2676097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6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EA75" w14:textId="77777777" w:rsidR="00BB38D7" w:rsidRDefault="00BB38D7" w:rsidP="000B74E7">
      <w:pPr>
        <w:jc w:val="both"/>
        <w:rPr>
          <w:rFonts w:cs="Arial"/>
        </w:rPr>
      </w:pPr>
    </w:p>
    <w:p w14:paraId="28690BE3" w14:textId="245CA071" w:rsidR="00BB38D7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Po zalogowaniu się do praca.gov.pl i wyborze odpowiedniego kontekstu (osoba fizyczna/organizacja) </w:t>
      </w:r>
    </w:p>
    <w:p w14:paraId="1083C813" w14:textId="395747CC" w:rsidR="00225629" w:rsidRDefault="005D471F" w:rsidP="000B74E7">
      <w:pPr>
        <w:jc w:val="both"/>
        <w:rPr>
          <w:rFonts w:cs="Arial"/>
        </w:rPr>
      </w:pPr>
      <w:r w:rsidRPr="005D471F">
        <w:rPr>
          <w:rFonts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46A361F" wp14:editId="7443B9BB">
                <wp:simplePos x="0" y="0"/>
                <wp:positionH relativeFrom="margin">
                  <wp:posOffset>3381375</wp:posOffset>
                </wp:positionH>
                <wp:positionV relativeFrom="paragraph">
                  <wp:posOffset>365760</wp:posOffset>
                </wp:positionV>
                <wp:extent cx="2552700" cy="268605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3BCF0" w14:textId="77777777" w:rsidR="005D471F" w:rsidRPr="005D471F" w:rsidRDefault="005D471F" w:rsidP="005D471F">
                            <w:pPr>
                              <w:spacing w:before="0"/>
                              <w:jc w:val="both"/>
                              <w:rPr>
                                <w:rFonts w:cs="Arial"/>
                                <w:b/>
                                <w:bCs/>
                                <w:color w:val="975CCB"/>
                                <w:sz w:val="24"/>
                                <w:szCs w:val="24"/>
                              </w:rPr>
                            </w:pPr>
                            <w:r w:rsidRPr="005D471F">
                              <w:rPr>
                                <w:rFonts w:cs="Arial"/>
                                <w:b/>
                                <w:bCs/>
                                <w:color w:val="975CCB"/>
                                <w:sz w:val="24"/>
                                <w:szCs w:val="24"/>
                              </w:rPr>
                              <w:t>WNIOSEK należy wypełnić i złożyć w ramach kontekstu organizacji, tj.</w:t>
                            </w:r>
                            <w:r w:rsidRPr="005D471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471F">
                              <w:rPr>
                                <w:rFonts w:cs="Arial"/>
                                <w:b/>
                                <w:bCs/>
                                <w:color w:val="975CCB"/>
                                <w:sz w:val="24"/>
                                <w:szCs w:val="24"/>
                              </w:rPr>
                              <w:t>po zalogowaniu się na konto w praca.gov.pl należy rozwinąć listę ustawień użytkownika poprzez naciśnięcie przycisku z imieniem i nazwiskiem, a następnie wybrać opcję „zmiana kontekstu” i wybrać właściwą organizację.</w:t>
                            </w:r>
                          </w:p>
                          <w:p w14:paraId="35137C0E" w14:textId="52C8E264" w:rsidR="005D471F" w:rsidRDefault="005D47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A361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66.25pt;margin-top:28.8pt;width:201pt;height:211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">
                <v:textbox>
                  <w:txbxContent>
                    <w:p w14:paraId="5153BCF0" w14:textId="77777777" w:rsidR="005D471F" w:rsidRPr="005D471F" w:rsidRDefault="005D471F" w:rsidP="005D471F">
                      <w:pPr>
                        <w:spacing w:before="0"/>
                        <w:jc w:val="both"/>
                        <w:rPr>
                          <w:rFonts w:cs="Arial"/>
                          <w:b/>
                          <w:bCs/>
                          <w:color w:val="975CCB"/>
                          <w:sz w:val="24"/>
                          <w:szCs w:val="24"/>
                        </w:rPr>
                      </w:pPr>
                      <w:r w:rsidRPr="005D471F">
                        <w:rPr>
                          <w:rFonts w:cs="Arial"/>
                          <w:b/>
                          <w:bCs/>
                          <w:color w:val="975CCB"/>
                          <w:sz w:val="24"/>
                          <w:szCs w:val="24"/>
                        </w:rPr>
                        <w:t>WNIOSEK należy wypełnić i złożyć w ramach kontekstu organizacji, tj.</w:t>
                      </w:r>
                      <w:r w:rsidRPr="005D471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5D471F">
                        <w:rPr>
                          <w:rFonts w:cs="Arial"/>
                          <w:b/>
                          <w:bCs/>
                          <w:color w:val="975CCB"/>
                          <w:sz w:val="24"/>
                          <w:szCs w:val="24"/>
                        </w:rPr>
                        <w:t>po zalogowaniu się na konto w praca.gov.pl należy rozwinąć listę ustawień użytkownika poprzez naciśnięcie przycisku z imieniem i nazwiskiem, a następnie wybrać opcję „zmiana kontekstu” i wybrać właściwą organizację.</w:t>
                      </w:r>
                    </w:p>
                    <w:p w14:paraId="35137C0E" w14:textId="52C8E264" w:rsidR="005D471F" w:rsidRDefault="005D471F"/>
                  </w:txbxContent>
                </v:textbox>
                <w10:wrap type="square" anchorx="margin"/>
              </v:shape>
            </w:pict>
          </mc:Fallback>
        </mc:AlternateContent>
      </w:r>
      <w:r w:rsidR="001945B3"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6A00FA" wp14:editId="0CB848C2">
                <wp:simplePos x="0" y="0"/>
                <wp:positionH relativeFrom="column">
                  <wp:posOffset>1205773</wp:posOffset>
                </wp:positionH>
                <wp:positionV relativeFrom="paragraph">
                  <wp:posOffset>117191</wp:posOffset>
                </wp:positionV>
                <wp:extent cx="943779" cy="121185"/>
                <wp:effectExtent l="0" t="0" r="27940" b="12700"/>
                <wp:wrapNone/>
                <wp:docPr id="14" name="Prostokąt: zaokrąglone rog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79" cy="12118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62CB5" id="Prostokąt: zaokrąglone rogi 14" o:spid="_x0000_s1026" style="position:absolute;margin-left:94.95pt;margin-top:9.25pt;width:74.3pt;height:9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" fillcolor="#bfbfbf [2412]" strokecolor="white [3212]" strokeweight="1.5pt"/>
            </w:pict>
          </mc:Fallback>
        </mc:AlternateContent>
      </w:r>
      <w:r w:rsidR="00225629"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82FC23" wp14:editId="0FCD6065">
                <wp:simplePos x="0" y="0"/>
                <wp:positionH relativeFrom="column">
                  <wp:posOffset>1019175</wp:posOffset>
                </wp:positionH>
                <wp:positionV relativeFrom="paragraph">
                  <wp:posOffset>51435</wp:posOffset>
                </wp:positionV>
                <wp:extent cx="1171575" cy="809625"/>
                <wp:effectExtent l="0" t="0" r="28575" b="28575"/>
                <wp:wrapNone/>
                <wp:docPr id="11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0962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844FA" id="Prostokąt: zaokrąglone rogi 11" o:spid="_x0000_s1026" style="position:absolute;margin-left:80.25pt;margin-top:4.05pt;width:92.25pt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" filled="f" strokecolor="red" strokeweight="1.5pt"/>
            </w:pict>
          </mc:Fallback>
        </mc:AlternateContent>
      </w:r>
      <w:r w:rsidR="00225629">
        <w:rPr>
          <w:noProof/>
        </w:rPr>
        <w:drawing>
          <wp:inline distT="0" distB="0" distL="0" distR="0" wp14:anchorId="0A56D38A" wp14:editId="7EE6CB3C">
            <wp:extent cx="3067050" cy="20279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6276" cy="203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A48E" w14:textId="147DAFE6" w:rsidR="00BB38D7" w:rsidRDefault="00BB38D7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4D1CF57" wp14:editId="0008D096">
            <wp:extent cx="2462542" cy="146924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2728" cy="148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4ED5" w14:textId="60F9BBF6" w:rsidR="006E583F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>należy wybrać:</w:t>
      </w:r>
    </w:p>
    <w:p w14:paraId="2C68E78A" w14:textId="6179A950" w:rsidR="005E3D38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Usługi elektroniczne &gt; Wnioski o usługi i świadczenia z urzędu &gt; Wnioski pozostałe &gt; </w:t>
      </w:r>
      <w:r w:rsidR="00BE5CB9" w:rsidRPr="008A1E3A">
        <w:rPr>
          <w:rFonts w:cs="Arial"/>
        </w:rPr>
        <w:t>Wniosek o przyznanie środków Krajowego Funduszu Szkoleniowego (KFS) na finansowanie kosztów kształcenia ustawicznego pracowników i pracodawcy (PSZ-KFS)</w:t>
      </w:r>
    </w:p>
    <w:p w14:paraId="30CD1CB7" w14:textId="33D132C0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osoby fizycznej z nowym wnioskiem</w:t>
      </w:r>
    </w:p>
    <w:p w14:paraId="66E264BD" w14:textId="671F9379" w:rsidR="007F2E1E" w:rsidRPr="008A1E3A" w:rsidRDefault="007F2E1E" w:rsidP="000B74E7">
      <w:pPr>
        <w:jc w:val="both"/>
        <w:rPr>
          <w:rFonts w:cs="Arial"/>
        </w:rPr>
      </w:pPr>
    </w:p>
    <w:p w14:paraId="4231CACF" w14:textId="6561BFEC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organizacji z nowym wnioskiem</w:t>
      </w:r>
    </w:p>
    <w:p w14:paraId="4F44917F" w14:textId="148E8AC8" w:rsidR="00F63688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</w:rPr>
        <w:drawing>
          <wp:inline distT="0" distB="0" distL="0" distR="0" wp14:anchorId="2C9DA1EE" wp14:editId="70ABB5C1">
            <wp:extent cx="6184900" cy="1270000"/>
            <wp:effectExtent l="0" t="0" r="6350" b="6350"/>
            <wp:docPr id="1211415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868E" w14:textId="77777777" w:rsidR="001945B3" w:rsidRDefault="001945B3" w:rsidP="001945B3">
      <w:pPr>
        <w:jc w:val="both"/>
        <w:rPr>
          <w:rFonts w:cs="Arial"/>
        </w:rPr>
      </w:pPr>
      <w:r w:rsidRPr="008A1E3A">
        <w:rPr>
          <w:rFonts w:cs="Arial"/>
        </w:rPr>
        <w:t>Można również w oknie wyszukiwania podać frazę „PSZ-KFS”.</w:t>
      </w:r>
    </w:p>
    <w:p w14:paraId="5254AE88" w14:textId="77777777" w:rsidR="001945B3" w:rsidRPr="008A1E3A" w:rsidRDefault="001945B3" w:rsidP="001945B3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60226375" wp14:editId="224E6004">
            <wp:extent cx="5291962" cy="1943100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6569" cy="194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730C" w14:textId="77777777" w:rsidR="001945B3" w:rsidRDefault="001945B3" w:rsidP="001945B3">
      <w:pPr>
        <w:jc w:val="both"/>
        <w:rPr>
          <w:rFonts w:cs="Arial"/>
        </w:rPr>
      </w:pPr>
    </w:p>
    <w:p w14:paraId="50805C2C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tworzony jako nowy lub jako korekta istniejącego wniosku. </w:t>
      </w:r>
    </w:p>
    <w:p w14:paraId="675CF1FA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0CEDC322" wp14:editId="1863AF6B">
            <wp:extent cx="3802455" cy="2005621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5938" cy="202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F688" w14:textId="6575826A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Nowo tworzony wniosek i korekta wniosku mogą być zapisywane w wersjach roboczych i wielokrotnie edytowane według standardowych reguł obsługi wniosków w praca.gov.pl.</w:t>
      </w:r>
    </w:p>
    <w:p w14:paraId="04D8E01F" w14:textId="0F1AB7AC" w:rsidR="00AA12B2" w:rsidRDefault="00AA12B2" w:rsidP="00E7049A">
      <w:pPr>
        <w:tabs>
          <w:tab w:val="left" w:pos="1368"/>
        </w:tabs>
        <w:jc w:val="both"/>
        <w:rPr>
          <w:rFonts w:cs="Arial"/>
        </w:rPr>
      </w:pPr>
    </w:p>
    <w:p w14:paraId="45252F02" w14:textId="1B870D7D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urząd, do którego zostanie złożony wniosek.</w:t>
      </w:r>
    </w:p>
    <w:p w14:paraId="24AB9113" w14:textId="33C62B22" w:rsidR="00E7049A" w:rsidRDefault="00BB38D7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142F612" wp14:editId="0E36D9DB">
            <wp:extent cx="5798095" cy="30691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3649" cy="30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7B3C" w14:textId="20919C5E" w:rsidR="001945B3" w:rsidRDefault="001945B3" w:rsidP="000B74E7">
      <w:pPr>
        <w:jc w:val="both"/>
        <w:rPr>
          <w:rFonts w:cs="Arial"/>
        </w:rPr>
      </w:pPr>
    </w:p>
    <w:p w14:paraId="57A5BF59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System kontroluje, czy:</w:t>
      </w:r>
    </w:p>
    <w:p w14:paraId="0CAA91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t xml:space="preserve">adres zatrudniania pracowników (kontekst osoby fizycznej) </w:t>
      </w:r>
    </w:p>
    <w:p w14:paraId="068F34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t xml:space="preserve">adres prowadzonej działaności (kontekst organizacji) </w:t>
      </w:r>
    </w:p>
    <w:p w14:paraId="3ED06B60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jest z terenu objętego działaniami wybranego adresata wniosku tj. wybranego PUP .</w:t>
      </w:r>
    </w:p>
    <w:p w14:paraId="3EB1A2A1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Każdy przypadek niespełniania wyżej wymienionych warunków generuje błąd uniemożliwiający wysłanie wniosku do wskazanego adresata. Należy w takim przypadku utworzyć nowy wniosek ze wskazaniem właściwego adresata PUP ze względu na podany adres. </w:t>
      </w:r>
    </w:p>
    <w:p w14:paraId="0D288763" w14:textId="77777777" w:rsidR="001945B3" w:rsidRDefault="001945B3" w:rsidP="000B74E7">
      <w:pPr>
        <w:jc w:val="both"/>
        <w:rPr>
          <w:rFonts w:cs="Arial"/>
        </w:rPr>
      </w:pPr>
    </w:p>
    <w:p w14:paraId="49A8302D" w14:textId="2C10E0CE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3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formę kształcenia.</w:t>
      </w:r>
    </w:p>
    <w:p w14:paraId="66B1DD36" w14:textId="27EA47F2" w:rsidR="00E7049A" w:rsidRDefault="00AA12B2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1A6D1BF" wp14:editId="08B4F676">
            <wp:extent cx="5585988" cy="238220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6077" cy="23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EB17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„Kursy, studia podyplomowe, egzaminy, badania, ubezpieczenia są dostępne zarówno dla pracodawców jak i pracowników. </w:t>
      </w:r>
    </w:p>
    <w:p w14:paraId="0A2822C2" w14:textId="5D09707E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„Określenie potrzeb szkoleniowych” jest adresowana wyłącznie do pracodawców. </w:t>
      </w:r>
    </w:p>
    <w:p w14:paraId="03000F97" w14:textId="3462C7C8" w:rsidR="001945B3" w:rsidRDefault="001945B3" w:rsidP="000B74E7">
      <w:pPr>
        <w:jc w:val="both"/>
        <w:rPr>
          <w:rFonts w:cs="Arial"/>
        </w:rPr>
      </w:pPr>
    </w:p>
    <w:p w14:paraId="7E0E0C31" w14:textId="055A7678" w:rsidR="001945B3" w:rsidRDefault="001945B3" w:rsidP="001945B3">
      <w:pPr>
        <w:jc w:val="both"/>
        <w:rPr>
          <w:rFonts w:cs="Arial"/>
          <w:b/>
        </w:rPr>
      </w:pPr>
      <w:r>
        <w:rPr>
          <w:rFonts w:cs="Arial"/>
          <w:b/>
        </w:rPr>
        <w:t>4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dane Wnioskodawcy</w:t>
      </w:r>
      <w:r w:rsidR="00ED10BF">
        <w:rPr>
          <w:rFonts w:cs="Arial"/>
          <w:b/>
        </w:rPr>
        <w:t>.</w:t>
      </w:r>
    </w:p>
    <w:p w14:paraId="650CECFF" w14:textId="77777777" w:rsidR="009B012E" w:rsidRDefault="009B012E" w:rsidP="001945B3">
      <w:pPr>
        <w:jc w:val="both"/>
        <w:rPr>
          <w:rFonts w:cs="Arial"/>
        </w:rPr>
      </w:pPr>
    </w:p>
    <w:p w14:paraId="24DAFD66" w14:textId="7B401906" w:rsidR="00ED10BF" w:rsidRPr="00ED10BF" w:rsidRDefault="00ED10BF" w:rsidP="001945B3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Wnioskodawcy (podmiotu składającego)</w:t>
      </w:r>
    </w:p>
    <w:p w14:paraId="6620E1C6" w14:textId="2D5B358D" w:rsidR="001945B3" w:rsidRDefault="00ED10BF" w:rsidP="000B74E7">
      <w:pPr>
        <w:jc w:val="both"/>
        <w:rPr>
          <w:rFonts w:cs="Arial"/>
        </w:rPr>
      </w:pPr>
      <w:r>
        <w:rPr>
          <w:rFonts w:cs="Arial"/>
        </w:rPr>
        <w:t xml:space="preserve"> </w:t>
      </w:r>
      <w:r w:rsidR="009B012E">
        <w:rPr>
          <w:rFonts w:cs="Arial"/>
        </w:rPr>
        <w:t>takie jak:</w:t>
      </w:r>
    </w:p>
    <w:p w14:paraId="1F223FE3" w14:textId="1C735552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 xml:space="preserve">Dane identyfikacyjne, </w:t>
      </w:r>
    </w:p>
    <w:p w14:paraId="0F9CE0E4" w14:textId="6F0CE2B8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Adres,</w:t>
      </w:r>
    </w:p>
    <w:p w14:paraId="5C6291FF" w14:textId="456C1EA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Miejsce zatrudnienia pracowników objętych niniejszym wnioskiem,</w:t>
      </w:r>
    </w:p>
    <w:p w14:paraId="5FE04315" w14:textId="0A088A4B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 do korespondencji,</w:t>
      </w:r>
    </w:p>
    <w:p w14:paraId="04AE23CF" w14:textId="1968F365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Oznaczenie przeważającego rodzaju prowadzonej działalności gospodarczej,</w:t>
      </w:r>
    </w:p>
    <w:p w14:paraId="6A4E227C" w14:textId="140FE97C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Numer rachunku bankowego,</w:t>
      </w:r>
    </w:p>
    <w:p w14:paraId="417CF35E" w14:textId="5C9BB433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zatrudnionych pracowników,</w:t>
      </w:r>
    </w:p>
    <w:p w14:paraId="5C5CE643" w14:textId="4B81BF0A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osób zaplanowanych do objęcia dofinansowaniem KFS,</w:t>
      </w:r>
    </w:p>
    <w:p w14:paraId="4B8ABDF8" w14:textId="48B2AA7F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Osoba/y uprawniona/e do reprezentacji wnioskodawcy,</w:t>
      </w:r>
    </w:p>
    <w:p w14:paraId="09439658" w14:textId="215D6AE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 upoważniona do kontaktu z urzędem,</w:t>
      </w:r>
    </w:p>
    <w:p w14:paraId="17DA7DFA" w14:textId="36D26D07" w:rsidR="009B012E" w:rsidRDefault="009B012E" w:rsidP="000B74E7">
      <w:pPr>
        <w:jc w:val="both"/>
        <w:rPr>
          <w:rFonts w:cs="Arial"/>
        </w:rPr>
      </w:pPr>
    </w:p>
    <w:p w14:paraId="46E9F422" w14:textId="2D508536" w:rsidR="009B012E" w:rsidRDefault="009B012E" w:rsidP="009B012E">
      <w:pPr>
        <w:jc w:val="both"/>
        <w:rPr>
          <w:rFonts w:cs="Arial"/>
          <w:b/>
        </w:rPr>
      </w:pPr>
      <w:r>
        <w:rPr>
          <w:rFonts w:cs="Arial"/>
          <w:b/>
        </w:rPr>
        <w:t>5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koszty planowanych działań kształcenia ustawicznego.</w:t>
      </w:r>
    </w:p>
    <w:p w14:paraId="7EF43134" w14:textId="77777777" w:rsidR="009B012E" w:rsidRDefault="009B012E" w:rsidP="009B012E">
      <w:pPr>
        <w:jc w:val="both"/>
        <w:rPr>
          <w:rFonts w:cs="Arial"/>
        </w:rPr>
      </w:pPr>
    </w:p>
    <w:p w14:paraId="2A1C5985" w14:textId="599A2CDC" w:rsidR="009B012E" w:rsidRPr="00ED10BF" w:rsidRDefault="009B012E" w:rsidP="009B012E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kosztów planowanych działań kształcenia ustawicznego</w:t>
      </w:r>
    </w:p>
    <w:p w14:paraId="1CA30747" w14:textId="77777777" w:rsidR="009B012E" w:rsidRDefault="009B012E" w:rsidP="009B012E">
      <w:pPr>
        <w:jc w:val="both"/>
        <w:rPr>
          <w:rFonts w:cs="Arial"/>
        </w:rPr>
      </w:pPr>
      <w:r>
        <w:rPr>
          <w:rFonts w:cs="Arial"/>
        </w:rPr>
        <w:t xml:space="preserve"> takie jak:</w:t>
      </w:r>
    </w:p>
    <w:p w14:paraId="275381D2" w14:textId="2CDB7407" w:rsidR="00AA12B2" w:rsidRDefault="00AA12B2" w:rsidP="000B74E7">
      <w:pPr>
        <w:jc w:val="both"/>
        <w:rPr>
          <w:rFonts w:cs="Arial"/>
        </w:rPr>
      </w:pPr>
    </w:p>
    <w:p w14:paraId="5A05C3C6" w14:textId="27ECB22A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>Wybór źródła środków (pula limitu podstawowego KFS czy rezerwa KFS</w:t>
      </w:r>
      <w:r w:rsidRPr="009B012E">
        <w:rPr>
          <w:rFonts w:cs="Arial"/>
        </w:rPr>
        <w:t xml:space="preserve">, </w:t>
      </w:r>
    </w:p>
    <w:p w14:paraId="2A3479FE" w14:textId="2E00473E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Całkowita wysokość wydatków na kształcenie ustawiczne pracowników i pracodawcy,</w:t>
      </w:r>
    </w:p>
    <w:p w14:paraId="79FF0296" w14:textId="1CB5E3E3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Wysokość wkładu własnego wnoszonego przez pracodawcę,</w:t>
      </w:r>
    </w:p>
    <w:p w14:paraId="08F4340A" w14:textId="6117D2F9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Wnioskowana wysokość środków z KFS</w:t>
      </w:r>
      <w:r>
        <w:rPr>
          <w:rFonts w:cs="Arial"/>
        </w:rPr>
        <w:t>,</w:t>
      </w:r>
    </w:p>
    <w:p w14:paraId="6A0572CC" w14:textId="6A06DB88" w:rsidR="009B012E" w:rsidRDefault="009B012E" w:rsidP="009B012E">
      <w:pPr>
        <w:jc w:val="both"/>
        <w:rPr>
          <w:rFonts w:cs="Arial"/>
        </w:rPr>
      </w:pPr>
    </w:p>
    <w:p w14:paraId="06050E6C" w14:textId="674B8916" w:rsidR="0010761C" w:rsidRDefault="0010761C" w:rsidP="0010761C">
      <w:pPr>
        <w:jc w:val="both"/>
        <w:rPr>
          <w:rFonts w:cs="Arial"/>
          <w:b/>
        </w:rPr>
      </w:pPr>
      <w:r>
        <w:rPr>
          <w:rFonts w:cs="Arial"/>
          <w:b/>
        </w:rPr>
        <w:t>6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termin.</w:t>
      </w:r>
    </w:p>
    <w:p w14:paraId="2420EE83" w14:textId="056E7514" w:rsidR="0010761C" w:rsidRPr="009B012E" w:rsidRDefault="0010761C" w:rsidP="009B012E">
      <w:pPr>
        <w:jc w:val="both"/>
        <w:rPr>
          <w:rFonts w:cs="Arial"/>
        </w:rPr>
      </w:pPr>
      <w:r>
        <w:rPr>
          <w:rFonts w:cs="Arial"/>
        </w:rPr>
        <w:t>Wskaż planowany okres realizacji działań dotyczących kształcenia ustawicznego pracowników i pracodawcy.</w:t>
      </w:r>
    </w:p>
    <w:p w14:paraId="4A4E2287" w14:textId="3F39D5ED" w:rsidR="009B012E" w:rsidRDefault="009B012E" w:rsidP="009B012E">
      <w:pPr>
        <w:jc w:val="both"/>
        <w:rPr>
          <w:rFonts w:cs="Arial"/>
        </w:rPr>
      </w:pPr>
    </w:p>
    <w:p w14:paraId="28D0CC93" w14:textId="23E5C34E" w:rsidR="00946CBE" w:rsidRPr="00946CBE" w:rsidRDefault="00946CBE" w:rsidP="009B012E">
      <w:pPr>
        <w:jc w:val="both"/>
        <w:rPr>
          <w:rFonts w:cs="Arial"/>
          <w:b/>
          <w:i/>
        </w:rPr>
      </w:pPr>
      <w:r w:rsidRPr="00946CBE">
        <w:rPr>
          <w:rFonts w:cs="Arial"/>
          <w:b/>
          <w:i/>
        </w:rPr>
        <w:t>WAŻNE</w:t>
      </w:r>
    </w:p>
    <w:p w14:paraId="2F7D7B44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lastRenderedPageBreak/>
        <w:t>Wniosek o dofinansowanie kształcenia ustawicznego ze środków KFS wymaga:</w:t>
      </w:r>
    </w:p>
    <w:p w14:paraId="7BEEBDA9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wprowadzenia danych poszczególnych osób planowanych do uczestnictwa w działaniach</w:t>
      </w:r>
    </w:p>
    <w:p w14:paraId="10EEF40F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wprowadzenie realizatorów i oferowanych przez nich działań kształcenia ustawicznego</w:t>
      </w:r>
    </w:p>
    <w:p w14:paraId="3A159A13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utworzenia powiązań kwalifikujących osoby do poszczególnych działań kształcenia ustawicznego</w:t>
      </w:r>
    </w:p>
    <w:p w14:paraId="69C48E5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Utworzenia powiązań kwalifikujących osoby do poszczególnych działań kształcenia ustawicznego odbywa się w formularzu dwustronnie, tj. można:</w:t>
      </w:r>
    </w:p>
    <w:p w14:paraId="3495655D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szczegółów osoby-uczestnika działań wybrać kursy, ubezpieczenia, badania i inne formy działań zarejestrowane uprzednio we wniosku w ramach działań realizatora wniosku</w:t>
      </w:r>
    </w:p>
    <w:p w14:paraId="625E7EBE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działań realizatora wybrać osoby do uczestnictwa w kursie, studiach i innych działaniach</w:t>
      </w:r>
    </w:p>
    <w:p w14:paraId="5E3136AF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Dodanie osób do działań powoduje, że w oknie szczegółów osoby widać działanie. Także dodanie działania do osoby widać od strony działań, tj. osoba znajdzie się na liście uczestników związanych z działaniem.</w:t>
      </w:r>
    </w:p>
    <w:p w14:paraId="210BB47D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Utworzenie relacji działanie &lt;-&gt; osoba powoduje w systemie uruchomienie procesów obliczeniowych aktualizujących i walidujących kwoty dofinansowań kształcenia osoby oraz dane syntetyczne wniosku, tj. liczby w punktach 1.8, 2.2, 2.3, 2.4 w oknie głównym, czyli ogólną liczbę osób objętych działaniami i kwoty finansowane z budżetu wnioskodawcy, KFS i ogólną kwotę kosztów wszystkich działań obejmujących wszystkich uczestników.</w:t>
      </w:r>
    </w:p>
    <w:p w14:paraId="09D0EF6A" w14:textId="77777777" w:rsidR="00946CBE" w:rsidRDefault="00946CBE" w:rsidP="009B012E">
      <w:pPr>
        <w:jc w:val="both"/>
        <w:rPr>
          <w:rFonts w:cs="Arial"/>
        </w:rPr>
      </w:pPr>
    </w:p>
    <w:p w14:paraId="423E0494" w14:textId="7244D03C" w:rsidR="009B012E" w:rsidRPr="005D279D" w:rsidRDefault="0010761C" w:rsidP="005D279D">
      <w:pPr>
        <w:pStyle w:val="Nagwek2"/>
        <w:shd w:val="clear" w:color="auto" w:fill="CCFFCC"/>
        <w:jc w:val="both"/>
        <w:rPr>
          <w:rFonts w:cs="Arial"/>
          <w:i w:val="0"/>
          <w:sz w:val="22"/>
          <w:szCs w:val="22"/>
        </w:rPr>
      </w:pPr>
      <w:r w:rsidRPr="005D279D">
        <w:rPr>
          <w:rFonts w:cs="Arial"/>
          <w:i w:val="0"/>
          <w:sz w:val="22"/>
          <w:szCs w:val="22"/>
        </w:rPr>
        <w:t>7.</w:t>
      </w:r>
      <w:r w:rsidRPr="005D279D">
        <w:rPr>
          <w:rFonts w:cs="Arial"/>
          <w:i w:val="0"/>
          <w:sz w:val="22"/>
          <w:szCs w:val="22"/>
        </w:rPr>
        <w:tab/>
        <w:t>Uzupełnij dane osób planowanych do uczestnictwa w działaniach.</w:t>
      </w:r>
    </w:p>
    <w:p w14:paraId="5EBA3953" w14:textId="27146ECC" w:rsidR="0010761C" w:rsidRDefault="0010761C" w:rsidP="000B74E7">
      <w:pPr>
        <w:jc w:val="both"/>
        <w:rPr>
          <w:rFonts w:cs="Arial"/>
        </w:rPr>
      </w:pPr>
    </w:p>
    <w:p w14:paraId="55EB5403" w14:textId="0C8DDA24" w:rsidR="005D279D" w:rsidRDefault="005D279D" w:rsidP="000B74E7">
      <w:pPr>
        <w:jc w:val="both"/>
        <w:rPr>
          <w:rFonts w:cs="Arial"/>
        </w:rPr>
      </w:pPr>
      <w:r>
        <w:rPr>
          <w:rFonts w:cs="Arial"/>
        </w:rPr>
        <w:t xml:space="preserve">W sekcji </w:t>
      </w:r>
      <w:r w:rsidR="009A7DDD">
        <w:rPr>
          <w:rFonts w:cs="Arial"/>
        </w:rPr>
        <w:t>IV</w:t>
      </w:r>
      <w:r>
        <w:rPr>
          <w:rFonts w:cs="Arial"/>
        </w:rPr>
        <w:t xml:space="preserve"> uzupełnij dane osób planowanych do uczestnictwa w działaniach, klikając „Dalej” spowodujesz wywołanie nowego okna.</w:t>
      </w:r>
    </w:p>
    <w:p w14:paraId="4718EC01" w14:textId="6148D9C6" w:rsidR="005D279D" w:rsidRDefault="005D279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C67269" wp14:editId="7F94A0F8">
                <wp:simplePos x="0" y="0"/>
                <wp:positionH relativeFrom="column">
                  <wp:posOffset>5200650</wp:posOffset>
                </wp:positionH>
                <wp:positionV relativeFrom="paragraph">
                  <wp:posOffset>1007110</wp:posOffset>
                </wp:positionV>
                <wp:extent cx="342900" cy="294005"/>
                <wp:effectExtent l="0" t="0" r="19050" b="10795"/>
                <wp:wrapNone/>
                <wp:docPr id="17" name="Prostokąt: zaokrąglone rog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400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C959E" id="Prostokąt: zaokrąglone rogi 17" o:spid="_x0000_s1026" style="position:absolute;margin-left:409.5pt;margin-top:79.3pt;width:27pt;height:23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D6DC590" wp14:editId="03671955">
            <wp:extent cx="6191250" cy="12274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0C5F" w14:textId="484D0D1C" w:rsidR="005D279D" w:rsidRDefault="005D279D" w:rsidP="000B74E7">
      <w:pPr>
        <w:jc w:val="both"/>
        <w:rPr>
          <w:rFonts w:cs="Arial"/>
        </w:rPr>
      </w:pPr>
    </w:p>
    <w:p w14:paraId="4362E3C4" w14:textId="56DE1564" w:rsidR="005D279D" w:rsidRDefault="005D279D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7BF4E18E" wp14:editId="6BDED243">
            <wp:extent cx="6191250" cy="29940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2126" w14:textId="3E274C3F" w:rsidR="005D279D" w:rsidRDefault="005D279D" w:rsidP="000B74E7">
      <w:pPr>
        <w:jc w:val="both"/>
        <w:rPr>
          <w:rFonts w:cs="Arial"/>
        </w:rPr>
      </w:pPr>
    </w:p>
    <w:p w14:paraId="453CDED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służy do wprowadzania danych analitycznych osób uczestników szkoleń. Ze względu na RODO i nieopublikowane dotychczas zmiany w regulacjach prawnych pola do wprowadzania danych osobowych uczestników działań szkolenia ustawicznego, jak: imię, nazwisko, PESEL nie są dostępne.</w:t>
      </w:r>
      <w:r w:rsidRPr="008A1E3A">
        <w:rPr>
          <w:rFonts w:cs="Arial"/>
        </w:rPr>
        <w:br/>
        <w:t>W celu ułatwienia identyfikacji osób wprowadzonych we wniosku w danych kadrowych wnioskodawcy dostępne jest pole Oznaczenie, w którym na 10 znakach użytkownik może wprowadzić wygodną dla siebie informację, jak np. numer kadrowy używany w swoim systemie kadrowym. Ułatwi to późniejsze rozliczenie wniosku, np. udowodnienie, dopełnienia obowiązku sporządzenia umowy z pracownikiem dotyczącą reguł wykorzystania środków na finansowanie szkoleń z funduszu KFS.</w:t>
      </w:r>
    </w:p>
    <w:p w14:paraId="4B3E449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od użytkownika wypełnienia danych dotyczących uczestnika i określenia listy planowanych działań.</w:t>
      </w:r>
    </w:p>
    <w:p w14:paraId="2ED9FDD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Lista działań planowanych dla uczestnika może być uzupełniana w miarę rejestracji działań w oknie działań realizatora.</w:t>
      </w:r>
    </w:p>
    <w:p w14:paraId="7BEC08A7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Wraz z dołączaniem działań do osoby-uczestnika system automatycznie wylicza sumaryczną kwotę potrzebną do sfinansowania przypisanych działań. Domyślnie Kwota dofinansowania ze środków własnych pracodawcy nie jest wymagana, natomiast system kontroluje kwotę dofinansowania działań dla każdego uczestnika i komunikuje przekroczenia. Suma zadeklarowanych przez wnioskodawcę dofinansowań z KFS z innych wniosków rozpatrzonych lub nierozpatrzonych, które są uzupełniane przez wnioskodawcę w punkcie 1 nie może przekroczyć 3 krotności przeciętnego wynagrodzenia ogłoszone przez GUS. Jeśli o środki z KFS występuje pracodawca – mikro przedsiębiorca, to poziom dofinansowania może sięgnąć 100% w innym wypadku 80%. Pozostałe 20% musi dofinansować pracodawca.</w:t>
      </w:r>
    </w:p>
    <w:p w14:paraId="14D4AE16" w14:textId="77777777" w:rsidR="00946CBE" w:rsidRDefault="00946CBE" w:rsidP="000B74E7">
      <w:pPr>
        <w:jc w:val="both"/>
        <w:rPr>
          <w:rFonts w:cs="Arial"/>
        </w:rPr>
      </w:pPr>
    </w:p>
    <w:p w14:paraId="737DC3C3" w14:textId="3E1592AF" w:rsidR="005D279D" w:rsidRPr="005D279D" w:rsidRDefault="005D279D" w:rsidP="005D279D">
      <w:pPr>
        <w:pStyle w:val="Nagwek2"/>
        <w:shd w:val="clear" w:color="auto" w:fill="FFFFCC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8</w:t>
      </w:r>
      <w:r w:rsidRPr="005D279D">
        <w:rPr>
          <w:rFonts w:cs="Arial"/>
          <w:i w:val="0"/>
          <w:sz w:val="22"/>
          <w:szCs w:val="22"/>
        </w:rPr>
        <w:t>.</w:t>
      </w:r>
      <w:r w:rsidRPr="005D279D">
        <w:rPr>
          <w:rFonts w:cs="Arial"/>
          <w:i w:val="0"/>
          <w:sz w:val="22"/>
          <w:szCs w:val="22"/>
        </w:rPr>
        <w:tab/>
        <w:t xml:space="preserve">Uzupełnij </w:t>
      </w:r>
      <w:r>
        <w:rPr>
          <w:rFonts w:cs="Arial"/>
          <w:i w:val="0"/>
          <w:sz w:val="22"/>
          <w:szCs w:val="22"/>
        </w:rPr>
        <w:t>informacje o planowanych realizatorze oraz rodzaju wsparcia</w:t>
      </w:r>
      <w:r w:rsidRPr="005D279D">
        <w:rPr>
          <w:rFonts w:cs="Arial"/>
          <w:i w:val="0"/>
          <w:sz w:val="22"/>
          <w:szCs w:val="22"/>
        </w:rPr>
        <w:t>.</w:t>
      </w:r>
    </w:p>
    <w:p w14:paraId="38549BA0" w14:textId="5BC4F930" w:rsidR="005D279D" w:rsidRDefault="005D279D" w:rsidP="000B74E7">
      <w:pPr>
        <w:jc w:val="both"/>
        <w:rPr>
          <w:rFonts w:cs="Arial"/>
        </w:rPr>
      </w:pPr>
    </w:p>
    <w:p w14:paraId="2D0AA39F" w14:textId="36AFD0B9" w:rsidR="009A7DDD" w:rsidRDefault="009A7DDD" w:rsidP="009A7DDD">
      <w:pPr>
        <w:jc w:val="both"/>
        <w:rPr>
          <w:rFonts w:cs="Arial"/>
        </w:rPr>
      </w:pPr>
      <w:r>
        <w:rPr>
          <w:rFonts w:cs="Arial"/>
        </w:rPr>
        <w:t>W sekcji V uzupełnij informacje o planowanych realizatorze oraz rodzaju wsparcia, klikając „Dalej” spowodujesz wywołanie nowego okna.</w:t>
      </w:r>
    </w:p>
    <w:p w14:paraId="2E988A9E" w14:textId="77777777" w:rsidR="009A7DDD" w:rsidRDefault="009A7DDD" w:rsidP="000B74E7">
      <w:pPr>
        <w:jc w:val="both"/>
        <w:rPr>
          <w:rFonts w:cs="Arial"/>
        </w:rPr>
      </w:pPr>
    </w:p>
    <w:p w14:paraId="086D2D1B" w14:textId="0E924323" w:rsidR="009A7DDD" w:rsidRDefault="009A7DD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20F1D0" wp14:editId="11610909">
                <wp:simplePos x="0" y="0"/>
                <wp:positionH relativeFrom="column">
                  <wp:posOffset>5200650</wp:posOffset>
                </wp:positionH>
                <wp:positionV relativeFrom="paragraph">
                  <wp:posOffset>1099185</wp:posOffset>
                </wp:positionV>
                <wp:extent cx="342900" cy="224790"/>
                <wp:effectExtent l="0" t="0" r="19050" b="22860"/>
                <wp:wrapNone/>
                <wp:docPr id="21" name="Prostokąt: zaokrąglone rog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E0E4A" id="Prostokąt: zaokrąglone rogi 21" o:spid="_x0000_s1026" style="position:absolute;margin-left:409.5pt;margin-top:86.55pt;width:27pt;height:17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fg4g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o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4A01F67" wp14:editId="0F7B40E9">
            <wp:extent cx="6191250" cy="13487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2E8E" w14:textId="77777777" w:rsidR="009A7DDD" w:rsidRDefault="009A7DDD" w:rsidP="000B74E7">
      <w:pPr>
        <w:jc w:val="both"/>
        <w:rPr>
          <w:rFonts w:cs="Arial"/>
        </w:rPr>
      </w:pPr>
    </w:p>
    <w:p w14:paraId="1F2DEF47" w14:textId="7580955D" w:rsidR="009A7DDD" w:rsidRDefault="009A7DDD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9588164" wp14:editId="4D185AEB">
            <wp:extent cx="6191250" cy="290131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4F24" w14:textId="2914EFEC" w:rsidR="009A7DDD" w:rsidRDefault="009A7DDD" w:rsidP="000B74E7">
      <w:pPr>
        <w:jc w:val="both"/>
        <w:rPr>
          <w:rFonts w:cs="Arial"/>
        </w:rPr>
      </w:pPr>
    </w:p>
    <w:p w14:paraId="2105052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realizatorów wprowadzono opcjonalną nazwę skróconą umożliwiającą zapis 10 znakowego kodu realizatora. Kod ten jest wykorzystywany na wydruku wniosku.</w:t>
      </w:r>
    </w:p>
    <w:p w14:paraId="58A439C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jeśli realizator oferuje kursy lub studia podyplomowe wymagane jest wprowadzenie danych dotyczących uprawnień do prowadzenia tego rodzaju działań w szczególności certyfikaty jakości usług. Dostępna jest alternatywna wobec listy PARP opcja „inne” z polem opisowym.</w:t>
      </w:r>
    </w:p>
    <w:p w14:paraId="2F4899F9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Jeśli realizator jest usługodawcą zagranicznym, system rozpoznaje ten fakt poprzez zaznaczenie przez użytkownika opcji adresu zagranicznego. Po takim wyborze brak możliwości wpisania danych REGON oraz klasyfikacji PKD.</w:t>
      </w:r>
    </w:p>
    <w:p w14:paraId="0F47BEC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oknie dostępna jest lista z działaniami oferowanymi przez wybranego realizatora.</w:t>
      </w:r>
    </w:p>
    <w:p w14:paraId="7073EAAF" w14:textId="23F70A74" w:rsidR="00946CBE" w:rsidRDefault="00946CBE" w:rsidP="000B74E7">
      <w:pPr>
        <w:jc w:val="both"/>
        <w:rPr>
          <w:rFonts w:cs="Arial"/>
        </w:rPr>
      </w:pPr>
    </w:p>
    <w:p w14:paraId="039142AB" w14:textId="465F8198" w:rsidR="00946CBE" w:rsidRPr="005D279D" w:rsidRDefault="001C1812" w:rsidP="00946CBE">
      <w:pPr>
        <w:pStyle w:val="Nagwek2"/>
        <w:shd w:val="clear" w:color="auto" w:fill="CCFFFF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9</w:t>
      </w:r>
      <w:r w:rsidR="00946CBE" w:rsidRPr="005D279D">
        <w:rPr>
          <w:rFonts w:cs="Arial"/>
          <w:i w:val="0"/>
          <w:sz w:val="22"/>
          <w:szCs w:val="22"/>
        </w:rPr>
        <w:t>.</w:t>
      </w:r>
      <w:r w:rsidR="00946CBE" w:rsidRPr="005D279D">
        <w:rPr>
          <w:rFonts w:cs="Arial"/>
          <w:i w:val="0"/>
          <w:sz w:val="22"/>
          <w:szCs w:val="22"/>
        </w:rPr>
        <w:tab/>
        <w:t xml:space="preserve">Uzupełnij </w:t>
      </w:r>
      <w:r w:rsidR="00946CBE">
        <w:rPr>
          <w:rFonts w:cs="Arial"/>
          <w:i w:val="0"/>
          <w:sz w:val="22"/>
          <w:szCs w:val="22"/>
        </w:rPr>
        <w:t>informacje o planowanych realizatorze oraz rodzaju wsparcia</w:t>
      </w:r>
      <w:r w:rsidR="00946CBE" w:rsidRPr="005D279D">
        <w:rPr>
          <w:rFonts w:cs="Arial"/>
          <w:i w:val="0"/>
          <w:sz w:val="22"/>
          <w:szCs w:val="22"/>
        </w:rPr>
        <w:t>.</w:t>
      </w:r>
    </w:p>
    <w:p w14:paraId="6E8AF662" w14:textId="77777777" w:rsidR="00946CBE" w:rsidRDefault="00946CBE" w:rsidP="000B74E7">
      <w:pPr>
        <w:jc w:val="both"/>
        <w:rPr>
          <w:rFonts w:cs="Arial"/>
        </w:rPr>
      </w:pPr>
    </w:p>
    <w:p w14:paraId="2065D44E" w14:textId="76B73C23" w:rsidR="003315C2" w:rsidRDefault="003315C2" w:rsidP="000B74E7">
      <w:pPr>
        <w:jc w:val="both"/>
        <w:rPr>
          <w:rFonts w:cs="Arial"/>
        </w:rPr>
      </w:pPr>
      <w:r>
        <w:rPr>
          <w:rFonts w:cs="Arial"/>
        </w:rPr>
        <w:t>Aby uzupełnić szczegółowe informacje dotyczące działań kształcenia ustawicznego danego realizatora kliknij „Dalej”, alby wywołać nowe okno.</w:t>
      </w:r>
    </w:p>
    <w:p w14:paraId="30A4AABD" w14:textId="52A45DE3" w:rsidR="009A7DDD" w:rsidRDefault="003315C2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394349" wp14:editId="28E3D5AA">
                <wp:simplePos x="0" y="0"/>
                <wp:positionH relativeFrom="column">
                  <wp:posOffset>5200650</wp:posOffset>
                </wp:positionH>
                <wp:positionV relativeFrom="paragraph">
                  <wp:posOffset>1022350</wp:posOffset>
                </wp:positionV>
                <wp:extent cx="342900" cy="224790"/>
                <wp:effectExtent l="0" t="0" r="19050" b="22860"/>
                <wp:wrapNone/>
                <wp:docPr id="24" name="Prostokąt: zaokrąglone rog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E9E97" id="Prostokąt: zaokrąglone rogi 24" o:spid="_x0000_s1026" style="position:absolute;margin-left:409.5pt;margin-top:80.5pt;width:27pt;height:1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qt4w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p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40D1CA8" wp14:editId="61E9A69E">
            <wp:extent cx="6191250" cy="12014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A01D" w14:textId="0DB5396D" w:rsidR="00946CBE" w:rsidRDefault="00946CBE" w:rsidP="000B74E7">
      <w:pPr>
        <w:jc w:val="both"/>
        <w:rPr>
          <w:rFonts w:cs="Arial"/>
        </w:rPr>
      </w:pPr>
    </w:p>
    <w:p w14:paraId="7C68C99C" w14:textId="4D57EFF5" w:rsidR="00946CBE" w:rsidRDefault="00946CBE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19D5AB4" wp14:editId="03581707">
            <wp:extent cx="6191250" cy="2088515"/>
            <wp:effectExtent l="0" t="0" r="0" b="69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E86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działań realizatorów wprowadzono opcjonalną nazwę skróconą umożliwiającą zapis 10 znakowego kodu realizatora. Kod ten jest wykorzystywany na wydruku wniosku.</w:t>
      </w:r>
    </w:p>
    <w:p w14:paraId="2514C22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aby użytkownik wybrał rodzaj działania oferowany przez realizatora. W przypadku kursów, studiów podyplomowych i egzaminów wymagane jest podanie informacji o dokumencie wydawanym jako potwierdzenie nabytych kompetencji. Jeśli wzór takiego dokumentu nie jest opublikowany w akcie prawnym, użytkownik jest zobowiązany dodać wzór w załącznikach.</w:t>
      </w:r>
    </w:p>
    <w:p w14:paraId="2869481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kursów i studiów konieczne jest podanie liczby godzin kształcenia na uczestnika.</w:t>
      </w:r>
    </w:p>
    <w:p w14:paraId="6A0009E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Każdy rodzaj działania wymaga podania ceny netto/brutto, wprowadzenie danych o działaniach alternatywnych i uzasadnienie wyboru.</w:t>
      </w:r>
    </w:p>
    <w:p w14:paraId="1E88B17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zawiera listę uczestników, którą można uzupełniać poprzez wybór z listy uczestników w miarę jak lista uczestników jest uzupełniana.</w:t>
      </w:r>
    </w:p>
    <w:p w14:paraId="7D0C23A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Pod listą system wyświetla informację o błędach w danych uczestników. Poprawa błędów w danych uczestników odbywa się w oknie szczegółów uczestników wywoływanych w sekcji IV okna głównego.</w:t>
      </w:r>
    </w:p>
    <w:p w14:paraId="5DEE83F4" w14:textId="77777777" w:rsidR="00946CBE" w:rsidRDefault="00946CBE" w:rsidP="000B74E7">
      <w:pPr>
        <w:jc w:val="both"/>
        <w:rPr>
          <w:rFonts w:cs="Arial"/>
        </w:rPr>
      </w:pPr>
    </w:p>
    <w:p w14:paraId="12E8C6FB" w14:textId="6072DB8C" w:rsidR="00BC60CB" w:rsidRPr="008A1E3A" w:rsidRDefault="00BD48B4" w:rsidP="00946CBE">
      <w:pPr>
        <w:jc w:val="both"/>
        <w:rPr>
          <w:rFonts w:cs="Arial"/>
        </w:rPr>
      </w:pPr>
      <w:r w:rsidRPr="008A1E3A">
        <w:rPr>
          <w:rFonts w:cs="Arial"/>
        </w:rPr>
        <w:t xml:space="preserve">W praktyce przy wnioskach obejmujących większą liczbę osób i działań konieczne będzie podejście </w:t>
      </w:r>
      <w:r w:rsidR="00946CBE">
        <w:rPr>
          <w:rFonts w:cs="Arial"/>
        </w:rPr>
        <w:t>p</w:t>
      </w:r>
      <w:r w:rsidR="00BC60CB" w:rsidRPr="008A1E3A">
        <w:rPr>
          <w:rFonts w:cs="Arial"/>
        </w:rPr>
        <w:t>olegające na wprowadzeni</w:t>
      </w:r>
      <w:r w:rsidR="00946CBE">
        <w:rPr>
          <w:rFonts w:cs="Arial"/>
        </w:rPr>
        <w:t>u</w:t>
      </w:r>
      <w:r w:rsidR="00BC60CB" w:rsidRPr="008A1E3A">
        <w:rPr>
          <w:rFonts w:cs="Arial"/>
        </w:rPr>
        <w:t xml:space="preserve"> początkowej </w:t>
      </w:r>
      <w:r w:rsidR="00F66B24">
        <w:rPr>
          <w:rFonts w:cs="Arial"/>
        </w:rPr>
        <w:t>listy</w:t>
      </w:r>
      <w:r w:rsidR="00BC60CB" w:rsidRPr="008A1E3A">
        <w:rPr>
          <w:rFonts w:cs="Arial"/>
        </w:rPr>
        <w:t xml:space="preserve"> osób, </w:t>
      </w:r>
      <w:r w:rsidRPr="008A1E3A">
        <w:rPr>
          <w:rFonts w:cs="Arial"/>
        </w:rPr>
        <w:t>początkow</w:t>
      </w:r>
      <w:r w:rsidR="00BC60CB" w:rsidRPr="008A1E3A">
        <w:rPr>
          <w:rFonts w:cs="Arial"/>
        </w:rPr>
        <w:t>ej listy realizatorów i ich działań, tworzenie relacji osób i działań od strony uczestników lub działań. Później nastąpi konieczność uzupełnień list osób i działań. Można to robić kopiując dane osoby z całą listą działań</w:t>
      </w:r>
      <w:r w:rsidR="00F104FA" w:rsidRPr="008A1E3A">
        <w:rPr>
          <w:rFonts w:cs="Arial"/>
        </w:rPr>
        <w:t>.</w:t>
      </w:r>
      <w:r w:rsidR="00BC60CB" w:rsidRPr="008A1E3A">
        <w:rPr>
          <w:rFonts w:cs="Arial"/>
        </w:rPr>
        <w:t xml:space="preserve"> </w:t>
      </w:r>
    </w:p>
    <w:p w14:paraId="63DC6CEE" w14:textId="77777777" w:rsidR="00BC60CB" w:rsidRPr="008A1E3A" w:rsidRDefault="00BC60CB" w:rsidP="000B74E7">
      <w:pPr>
        <w:jc w:val="both"/>
        <w:rPr>
          <w:rFonts w:cs="Arial"/>
        </w:rPr>
      </w:pPr>
    </w:p>
    <w:p w14:paraId="128681C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Operacje na listach uczestników działań kształcenia ustawicznego i realizatorów tych działań są cykliczne i nie mają narzuconej wymaganej kolejności. Obydwie list można uzupełniać w dowolnym czasie w dowolnej kolejności.</w:t>
      </w:r>
    </w:p>
    <w:p w14:paraId="4D2CC75E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Listy mają swoją kolorystykę. Tło każdej z list ma inny kolor, który następnie widać w oknie szczegółów związanych z wybraną pozycją z listy w pasku tytułowym.</w:t>
      </w:r>
    </w:p>
    <w:p w14:paraId="49E93D7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Uwaga! Dane syntetyczne dotyczące działań i uczestników występujące w punktach 1.8, 2.2, 2.3, 2.4 są nieedytowalne w oknie głównym formularza, ponieważ ich zawartości są automatycznie wyliczane przez system na podstawie danych szczegółowych uczestników i działań.</w:t>
      </w:r>
    </w:p>
    <w:p w14:paraId="13E7A951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Ewentualne braki związane z uczestnikami szkoleń lub realizatorami i oferowanymi przez nich działaniami system komunikuje użytkownikowi w obszarze pod listą odpowiednio sekcji IV i V.</w:t>
      </w:r>
    </w:p>
    <w:p w14:paraId="16711677" w14:textId="15F2AB57" w:rsidR="00247B66" w:rsidRPr="008A1E3A" w:rsidRDefault="00247B66" w:rsidP="000B74E7">
      <w:pPr>
        <w:jc w:val="both"/>
        <w:rPr>
          <w:rFonts w:cs="Arial"/>
        </w:rPr>
      </w:pPr>
    </w:p>
    <w:bookmarkEnd w:id="1"/>
    <w:p w14:paraId="4258C7CD" w14:textId="55C185B4" w:rsidR="007F0F6E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Użytkownik może przyjąć różne strategie przygotowywania wniosku. Poza głównymi danymi wnioskodawcy lista osób-uczestników oraz realizatorów i działań może być uzupełniania w dowolnej kolejności i każda może być rozwijana w miarę napływania nowych danych.</w:t>
      </w:r>
    </w:p>
    <w:p w14:paraId="6540DD21" w14:textId="24FFCBCD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Ostatecznie lista działań realizatora i lista osób uczestników działań muszą zostać z sobą związane.</w:t>
      </w:r>
    </w:p>
    <w:p w14:paraId="46C7FB5D" w14:textId="58BB3EB1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System skontroluje, czy:</w:t>
      </w:r>
    </w:p>
    <w:p w14:paraId="7CA2EB24" w14:textId="1DFA7B36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uczestnik ma powiązanie z co najmniej jednym działaniem</w:t>
      </w:r>
      <w:r w:rsidR="00A35010" w:rsidRPr="000B74E7">
        <w:rPr>
          <w:rFonts w:ascii="Arial" w:hAnsi="Arial" w:cs="Arial"/>
        </w:rPr>
        <w:t>.</w:t>
      </w:r>
    </w:p>
    <w:p w14:paraId="6F92ED12" w14:textId="2D558BC7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lastRenderedPageBreak/>
        <w:t xml:space="preserve">Każde działanie </w:t>
      </w:r>
      <w:r w:rsidR="00627189" w:rsidRPr="000B74E7">
        <w:rPr>
          <w:rFonts w:ascii="Arial" w:hAnsi="Arial" w:cs="Arial"/>
        </w:rPr>
        <w:t>ma przypisanego co najmniej jednego uczestnika</w:t>
      </w:r>
      <w:r w:rsidR="00A35010" w:rsidRPr="000B74E7">
        <w:rPr>
          <w:rFonts w:ascii="Arial" w:hAnsi="Arial" w:cs="Arial"/>
        </w:rPr>
        <w:t>.</w:t>
      </w:r>
    </w:p>
    <w:p w14:paraId="5223CD11" w14:textId="45E01DDF" w:rsidR="00627189" w:rsidRPr="000B74E7" w:rsidRDefault="00627189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realizator ma w ofercie co najmniej jedno działanie</w:t>
      </w:r>
      <w:r w:rsidR="00A35010" w:rsidRPr="000B74E7">
        <w:rPr>
          <w:rFonts w:ascii="Arial" w:hAnsi="Arial" w:cs="Arial"/>
        </w:rPr>
        <w:t>.</w:t>
      </w:r>
    </w:p>
    <w:p w14:paraId="0E386A02" w14:textId="7881681E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Każdy błąd wynikający z kontroli należy uzupełnić poprzez uzupełnienie odpowiednio list osób, realizatorów i działań realizatora oraz utworzenie powiązań pomiędzy działaniami i uczestnikami.</w:t>
      </w:r>
    </w:p>
    <w:p w14:paraId="47F36A44" w14:textId="77777777" w:rsidR="00627189" w:rsidRPr="008A1E3A" w:rsidRDefault="00627189" w:rsidP="000B74E7">
      <w:pPr>
        <w:jc w:val="both"/>
        <w:rPr>
          <w:rFonts w:cs="Arial"/>
        </w:rPr>
      </w:pPr>
    </w:p>
    <w:p w14:paraId="25F53256" w14:textId="77858D12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Powiązanie uczestników z działaniami można utworzyć zarówno od strony osób jak i działań kształcenia ustawicznego.</w:t>
      </w:r>
    </w:p>
    <w:p w14:paraId="6757B41D" w14:textId="41E6BFEA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Ustalenie powiązania od każdej ze stron dają skutek dwustronny, tj. jeśli do działania zostaną zakwalifikowane osoby, to p przejściu do okna szczegółów osoby będzie widać działania, do których zakwalifikowano osobę w oknie szczegółów działania realizatora. Podobnie, jeśli </w:t>
      </w:r>
      <w:r w:rsidR="00A35010" w:rsidRPr="008A1E3A">
        <w:rPr>
          <w:rFonts w:cs="Arial"/>
        </w:rPr>
        <w:t xml:space="preserve">dla </w:t>
      </w:r>
      <w:r w:rsidRPr="008A1E3A">
        <w:rPr>
          <w:rFonts w:cs="Arial"/>
        </w:rPr>
        <w:t>uczestnika zostaną podłączone kursy, to w oknie szczegółów działania zostanie uzupełniona lista zakwalifikowanych do uczestnictwa osób.</w:t>
      </w:r>
    </w:p>
    <w:p w14:paraId="74EADF64" w14:textId="41598F21" w:rsidR="00574CBD" w:rsidRPr="008A1E3A" w:rsidRDefault="00574CBD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Ewentualne błędy związane z przekroczeniem limitów kwotowych związanych z kosztami szkoleń zaplanowanych do osoby można skorygować usuwając kwalifikację osoby do działania. Można to zrobić od strony działania kształcenia ustawicznego i od strony osoby. Natomiast, jeśli wnioskodawca zdecyduje się dofinansować działania ze środków własnych, to taką informację może wprowadzić wyłącznie od strony </w:t>
      </w:r>
      <w:r w:rsidR="00A72CC5" w:rsidRPr="008A1E3A">
        <w:rPr>
          <w:rFonts w:cs="Arial"/>
        </w:rPr>
        <w:t xml:space="preserve">okna szczegółów </w:t>
      </w:r>
      <w:r w:rsidRPr="008A1E3A">
        <w:rPr>
          <w:rFonts w:cs="Arial"/>
        </w:rPr>
        <w:t>osoby</w:t>
      </w:r>
      <w:r w:rsidR="00A72CC5" w:rsidRPr="008A1E3A">
        <w:rPr>
          <w:rFonts w:cs="Arial"/>
        </w:rPr>
        <w:t>-uczestnika działań kształcenia ustawicznego.</w:t>
      </w:r>
    </w:p>
    <w:p w14:paraId="35485E45" w14:textId="77777777" w:rsidR="0097489F" w:rsidRDefault="0097489F" w:rsidP="00627189">
      <w:pPr>
        <w:rPr>
          <w:rFonts w:cs="Arial"/>
        </w:rPr>
      </w:pPr>
    </w:p>
    <w:p w14:paraId="63783B03" w14:textId="77777777" w:rsidR="001C1812" w:rsidRDefault="001C1812" w:rsidP="00627189">
      <w:pPr>
        <w:rPr>
          <w:rFonts w:cs="Arial"/>
        </w:rPr>
      </w:pPr>
    </w:p>
    <w:p w14:paraId="5347F06B" w14:textId="127A9A30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10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Oświadczenia wnioskodawcy, ważne informacje, objaśnienia.</w:t>
      </w:r>
    </w:p>
    <w:p w14:paraId="4D39C929" w14:textId="77777777" w:rsidR="001C1812" w:rsidRDefault="001C1812" w:rsidP="001C1812">
      <w:pPr>
        <w:jc w:val="both"/>
        <w:rPr>
          <w:rFonts w:cs="Arial"/>
          <w:b/>
        </w:rPr>
      </w:pPr>
    </w:p>
    <w:p w14:paraId="6C87E3E5" w14:textId="77777777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 xml:space="preserve">W </w:t>
      </w:r>
      <w:r>
        <w:rPr>
          <w:rFonts w:cs="Arial"/>
        </w:rPr>
        <w:t>s</w:t>
      </w:r>
      <w:r w:rsidRPr="001C1812">
        <w:rPr>
          <w:rFonts w:cs="Arial"/>
        </w:rPr>
        <w:t xml:space="preserve">ekcjach </w:t>
      </w:r>
      <w:r>
        <w:rPr>
          <w:rFonts w:cs="Arial"/>
        </w:rPr>
        <w:t xml:space="preserve"> VI , VII, VII uzupełnij oświadczenia wnioskodawcy, zapoznaj się z ważnymi informacjami oraz objaśnieniami.</w:t>
      </w:r>
    </w:p>
    <w:p w14:paraId="65F12F94" w14:textId="6FA659D2" w:rsidR="001C1812" w:rsidRDefault="001C1812" w:rsidP="001C1812">
      <w:pPr>
        <w:jc w:val="both"/>
        <w:rPr>
          <w:rFonts w:cs="Arial"/>
        </w:rPr>
      </w:pPr>
    </w:p>
    <w:p w14:paraId="7BBEE06D" w14:textId="3F1336B8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11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Załączniki.</w:t>
      </w:r>
    </w:p>
    <w:p w14:paraId="5F270F2D" w14:textId="7AC48785" w:rsidR="001C1812" w:rsidRDefault="001C1812" w:rsidP="001C1812">
      <w:pPr>
        <w:jc w:val="both"/>
        <w:rPr>
          <w:rFonts w:cs="Arial"/>
          <w:b/>
        </w:rPr>
      </w:pPr>
    </w:p>
    <w:p w14:paraId="608FF95E" w14:textId="43EFF361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>Dołącz wymagane załączniki za pomocą funkcji „przeciągnij i upuść” lub wybierz pliki z dysku.</w:t>
      </w:r>
    </w:p>
    <w:p w14:paraId="67589CAA" w14:textId="4D7F0A16" w:rsidR="00364135" w:rsidRDefault="00364135" w:rsidP="001C1812">
      <w:pPr>
        <w:jc w:val="both"/>
        <w:rPr>
          <w:rFonts w:cs="Arial"/>
        </w:rPr>
      </w:pPr>
    </w:p>
    <w:p w14:paraId="362E9DFA" w14:textId="76D5365A" w:rsidR="00364135" w:rsidRDefault="00364135" w:rsidP="00364135">
      <w:pPr>
        <w:jc w:val="both"/>
        <w:rPr>
          <w:rFonts w:cs="Arial"/>
          <w:b/>
        </w:rPr>
      </w:pPr>
      <w:r>
        <w:rPr>
          <w:rFonts w:cs="Arial"/>
          <w:b/>
        </w:rPr>
        <w:t>12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Podpis.</w:t>
      </w:r>
    </w:p>
    <w:p w14:paraId="1DB2D027" w14:textId="3BE53D2D" w:rsidR="00364135" w:rsidRDefault="00364135" w:rsidP="001C1812">
      <w:pPr>
        <w:jc w:val="both"/>
        <w:rPr>
          <w:rFonts w:cs="Arial"/>
        </w:rPr>
      </w:pPr>
    </w:p>
    <w:p w14:paraId="6468BC3D" w14:textId="50D87F99" w:rsidR="00452E2E" w:rsidRDefault="00452E2E" w:rsidP="001C1812">
      <w:pPr>
        <w:jc w:val="both"/>
        <w:rPr>
          <w:rFonts w:cs="Arial"/>
        </w:rPr>
      </w:pPr>
      <w:r>
        <w:rPr>
          <w:rFonts w:cs="Arial"/>
        </w:rPr>
        <w:t xml:space="preserve">Po wypełnieniu wniosku </w:t>
      </w:r>
      <w:r w:rsidR="00AB70B5">
        <w:rPr>
          <w:rFonts w:cs="Arial"/>
        </w:rPr>
        <w:t>wybierz formę kontaktu z urzędem oraz sposób podpisania wniosku (kwalifikowany podpis elektroniczny lub profil zaufany)</w:t>
      </w:r>
    </w:p>
    <w:p w14:paraId="183DD642" w14:textId="3290969A" w:rsidR="001C1812" w:rsidRDefault="00452E2E" w:rsidP="001C1812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10EFF15" wp14:editId="5579C772">
            <wp:extent cx="6191250" cy="417957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8839" w14:textId="77777777" w:rsidR="00AB70B5" w:rsidRDefault="00AB70B5" w:rsidP="001C1812">
      <w:pPr>
        <w:jc w:val="both"/>
        <w:rPr>
          <w:rFonts w:cs="Arial"/>
        </w:rPr>
      </w:pPr>
    </w:p>
    <w:p w14:paraId="6FEE6C15" w14:textId="4E00EC2A" w:rsidR="00AB70B5" w:rsidRDefault="00AB70B5" w:rsidP="001C1812">
      <w:pPr>
        <w:jc w:val="both"/>
        <w:rPr>
          <w:rFonts w:cs="Arial"/>
        </w:rPr>
      </w:pPr>
      <w:r>
        <w:rPr>
          <w:rFonts w:cs="Arial"/>
        </w:rPr>
        <w:t>Po podpisaniu i wysłaniu wniosku otrzymasz możliwość podglądu lub zapisania wypełnionego formularza.</w:t>
      </w:r>
    </w:p>
    <w:p w14:paraId="1470F1F5" w14:textId="77777777" w:rsidR="00AB70B5" w:rsidRDefault="00AB70B5" w:rsidP="001C1812">
      <w:pPr>
        <w:jc w:val="both"/>
        <w:rPr>
          <w:rFonts w:cs="Arial"/>
        </w:rPr>
      </w:pPr>
    </w:p>
    <w:p w14:paraId="29FF8A02" w14:textId="5FFACB1A" w:rsidR="001C1812" w:rsidRPr="001C1812" w:rsidRDefault="00AB70B5" w:rsidP="001C1812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34E9CB5" wp14:editId="60EE571B">
            <wp:extent cx="6191250" cy="2188210"/>
            <wp:effectExtent l="0" t="0" r="0" b="254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0AA6" w14:textId="45F0F9E4" w:rsidR="001B4AD7" w:rsidRPr="00627189" w:rsidRDefault="0097489F" w:rsidP="0097489F">
      <w:pPr>
        <w:ind w:left="-567" w:right="-31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c">
            <w:drawing>
              <wp:inline distT="0" distB="0" distL="0" distR="0" wp14:anchorId="48AF66DC" wp14:editId="30045C28">
                <wp:extent cx="7991746" cy="9117965"/>
                <wp:effectExtent l="0" t="0" r="9525" b="6985"/>
                <wp:docPr id="1308268591" name="Kanw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504848487" name="Grupa 504848487"/>
                        <wpg:cNvGrpSpPr/>
                        <wpg:grpSpPr>
                          <a:xfrm>
                            <a:off x="219446" y="1665975"/>
                            <a:ext cx="5820770" cy="660972"/>
                            <a:chOff x="199703" y="353271"/>
                            <a:chExt cx="5820770" cy="813612"/>
                          </a:xfrm>
                        </wpg:grpSpPr>
                        <wps:wsp>
                          <wps:cNvPr id="1192807539" name="Strzałka: w dół 1192807539"/>
                          <wps:cNvSpPr/>
                          <wps:spPr>
                            <a:xfrm>
                              <a:off x="199703" y="375313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29111" name="Pole tekstowe 104729111"/>
                          <wps:cNvSpPr txBox="1"/>
                          <wps:spPr>
                            <a:xfrm>
                              <a:off x="2019578" y="353271"/>
                              <a:ext cx="2199640" cy="5900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0BF608" w14:textId="77777777" w:rsidR="00C56F3A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050E5533" w14:textId="19EA57DE" w:rsidR="0097489F" w:rsidRPr="0097489F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I, II, III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64181003" name="Grupa 1964181003"/>
                        <wpg:cNvGrpSpPr/>
                        <wpg:grpSpPr>
                          <a:xfrm>
                            <a:off x="274094" y="2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966257583" name="Strzałka: w dół 966257583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428152" name="Pole tekstowe 583241567"/>
                          <wps:cNvSpPr txBox="1"/>
                          <wps:spPr>
                            <a:xfrm>
                              <a:off x="1504927" y="20088"/>
                              <a:ext cx="2832100" cy="546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B1B6A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Wybierz kontekst użytkownika, formularz i adresata (PUP). </w:t>
                                </w:r>
                              </w:p>
                              <w:p w14:paraId="7AB80119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Zapoznaj się z wyjaśnieniami w oknie adresata wniosku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760831039" name="Grupa 1760831039"/>
                        <wpg:cNvGrpSpPr/>
                        <wpg:grpSpPr>
                          <a:xfrm>
                            <a:off x="250969" y="2414105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516037769" name="Strzałka: w dół 516037769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750073" name="Pole tekstowe 583241567"/>
                          <wps:cNvSpPr txBox="1"/>
                          <wps:spPr>
                            <a:xfrm>
                              <a:off x="1803950" y="18282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4B0EFF" w14:textId="77777777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218B52FC" w14:textId="053F98AC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 xml:space="preserve"> sekcje IV</w:t>
                                </w:r>
                              </w:p>
                              <w:p w14:paraId="1403DD19" w14:textId="67C10789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8444267" name="Grupa 208444267"/>
                        <wpg:cNvGrpSpPr/>
                        <wpg:grpSpPr>
                          <a:xfrm>
                            <a:off x="274094" y="3324477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1813876085" name="Strzałka: w dół 1813876085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FF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696540" name="Pole tekstowe 583241567"/>
                          <wps:cNvSpPr txBox="1"/>
                          <wps:spPr>
                            <a:xfrm>
                              <a:off x="1504827" y="20088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686E7" w14:textId="77777777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3D82265B" w14:textId="481C7FA9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 xml:space="preserve"> sekcje V  realizatorów i ich działań</w:t>
                                </w:r>
                              </w:p>
                              <w:p w14:paraId="006BEBA5" w14:textId="73D0ABAA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91532847" name="Grupa 2091532847"/>
                        <wpg:cNvGrpSpPr/>
                        <wpg:grpSpPr>
                          <a:xfrm>
                            <a:off x="295077" y="6008056"/>
                            <a:ext cx="5820410" cy="825514"/>
                            <a:chOff x="0" y="-34320"/>
                            <a:chExt cx="5820770" cy="825890"/>
                          </a:xfrm>
                        </wpg:grpSpPr>
                        <wps:wsp>
                          <wps:cNvPr id="1881839284" name="Strzałka: w dół 188183928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82509" name="Pole tekstowe 583241567"/>
                          <wps:cNvSpPr txBox="1"/>
                          <wps:spPr>
                            <a:xfrm>
                              <a:off x="1682997" y="-34320"/>
                              <a:ext cx="2730669" cy="7263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ED2F68" w14:textId="77777777" w:rsidR="00C56F3A" w:rsidRP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5EE10B55" w14:textId="77777777" w:rsid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VI,  Załączniki, Podpisy</w:t>
                                </w:r>
                                <w:r w:rsid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. Usuwaj błędy zgłoszone </w:t>
                                </w:r>
                              </w:p>
                              <w:p w14:paraId="2B407DFA" w14:textId="3A801637" w:rsidR="00C56F3A" w:rsidRPr="002C4105" w:rsidRDefault="002C4105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przez system.</w:t>
                                </w:r>
                              </w:p>
                              <w:p w14:paraId="40B61333" w14:textId="32B44CA5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792234561" name="Grupa 792234561"/>
                        <wpg:cNvGrpSpPr/>
                        <wpg:grpSpPr>
                          <a:xfrm>
                            <a:off x="1438817" y="4170986"/>
                            <a:ext cx="3440831" cy="592511"/>
                            <a:chOff x="0" y="0"/>
                            <a:chExt cx="5820770" cy="791570"/>
                          </a:xfrm>
                        </wpg:grpSpPr>
                        <wps:wsp>
                          <wps:cNvPr id="1932105010" name="Strzałka: w dół 193210501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FF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445131" name="Pole tekstowe 583241567"/>
                          <wps:cNvSpPr txBox="1"/>
                          <wps:spPr>
                            <a:xfrm>
                              <a:off x="1500848" y="20088"/>
                              <a:ext cx="2603895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375370" w14:textId="2BCBC834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Uzupełnij działania realizatora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69395494" name="Grupa 469395494"/>
                        <wpg:cNvGrpSpPr/>
                        <wpg:grpSpPr>
                          <a:xfrm>
                            <a:off x="295077" y="4949802"/>
                            <a:ext cx="5819772" cy="1023935"/>
                            <a:chOff x="0" y="0"/>
                            <a:chExt cx="5820770" cy="803255"/>
                          </a:xfrm>
                        </wpg:grpSpPr>
                        <wps:wsp>
                          <wps:cNvPr id="186560954" name="Strzałka: w dół 18656095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090953" name="Pole tekstowe 583241567"/>
                          <wps:cNvSpPr txBox="1"/>
                          <wps:spPr>
                            <a:xfrm>
                              <a:off x="1491794" y="20088"/>
                              <a:ext cx="2789398" cy="7831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762F7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Utwórz relację pomiędzy działaniami  i uczestnikami. </w:t>
                                </w:r>
                              </w:p>
                              <w:p w14:paraId="56E1F2D7" w14:textId="77777777" w:rsidR="002C4105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Możesz to zrobić w </w:t>
                                </w:r>
                              </w:p>
                              <w:p w14:paraId="4D8F5220" w14:textId="77777777" w:rsidR="002C4105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osób-uczestników 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dodając działania osobie</w:t>
                                </w:r>
                              </w:p>
                              <w:p w14:paraId="36F958D1" w14:textId="52623D63" w:rsidR="00C56F3A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działań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realizatora</w:t>
                                </w:r>
                                <w:r w:rsid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 dodając osoby do działania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33887561" name="Grupa 1233887561"/>
                        <wpg:cNvGrpSpPr/>
                        <wpg:grpSpPr>
                          <a:xfrm>
                            <a:off x="295077" y="6893544"/>
                            <a:ext cx="7696668" cy="791210"/>
                            <a:chOff x="0" y="0"/>
                            <a:chExt cx="7697984" cy="791570"/>
                          </a:xfrm>
                        </wpg:grpSpPr>
                        <wps:wsp>
                          <wps:cNvPr id="1507893930" name="Strzałka: w dół 150789393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973102" name="Pole tekstowe 583241567"/>
                          <wps:cNvSpPr txBox="1"/>
                          <wps:spPr>
                            <a:xfrm>
                              <a:off x="1499325" y="11033"/>
                              <a:ext cx="6198659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E5C925" w14:textId="77104642" w:rsidR="002C4105" w:rsidRDefault="002C4105" w:rsidP="004F6A84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Podpisz i wyślij wniosek do </w:t>
                                </w:r>
                                <w:r w:rsidR="00B81AB3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Powiatowego Urzędu Pracy</w:t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. </w:t>
                                </w:r>
                                <w:r w:rsidR="004F6A84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Możesz też wydrukować wersję papierową.</w:t>
                                </w:r>
                              </w:p>
                              <w:p w14:paraId="60627A2A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3459881" name="Grupa 53459881"/>
                        <wpg:cNvGrpSpPr/>
                        <wpg:grpSpPr>
                          <a:xfrm>
                            <a:off x="295077" y="7746973"/>
                            <a:ext cx="5819775" cy="1226081"/>
                            <a:chOff x="0" y="-9959"/>
                            <a:chExt cx="5820770" cy="801529"/>
                          </a:xfrm>
                        </wpg:grpSpPr>
                        <wps:wsp>
                          <wps:cNvPr id="1879242181" name="Strzałka: w dół 1879242181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314802" name="Pole tekstowe 583241567"/>
                          <wps:cNvSpPr txBox="1"/>
                          <wps:spPr>
                            <a:xfrm>
                              <a:off x="1499325" y="-9959"/>
                              <a:ext cx="2923405" cy="72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40378D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Bądź w kontakcie z urzędem adresatem wniosku. Przeglądaj </w:t>
                                </w:r>
                              </w:p>
                              <w:p w14:paraId="4FDF8817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pocztę elektroniczną. W razie potrzeby przygotuj korektę </w:t>
                                </w:r>
                              </w:p>
                              <w:p w14:paraId="2B70B00E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wniosku  a jeśli wniosek dotyczy organizacji możesz też </w:t>
                                </w:r>
                              </w:p>
                              <w:p w14:paraId="3A4E2411" w14:textId="745F4DE9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wnosić pisma w sprawie</w:t>
                                </w:r>
                              </w:p>
                              <w:p w14:paraId="62CA60D6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651294556" name="Strzałka: zakrzywiona w lewo 1651294556"/>
                        <wps:cNvSpPr/>
                        <wps:spPr>
                          <a:xfrm flipV="1">
                            <a:off x="5641487" y="2350844"/>
                            <a:ext cx="731520" cy="854474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530577" name="Strzałka: zakrzywiona w lewo 1786530577"/>
                        <wps:cNvSpPr/>
                        <wps:spPr>
                          <a:xfrm flipV="1">
                            <a:off x="5606580" y="3281585"/>
                            <a:ext cx="731520" cy="880042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FF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70809" name="Strzałka: zakrzywiona w lewo 194770809"/>
                        <wps:cNvSpPr/>
                        <wps:spPr>
                          <a:xfrm flipV="1">
                            <a:off x="4794190" y="4196615"/>
                            <a:ext cx="492776" cy="546483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893987" name="Strzałka: zakrzywiona w prawo 1909893987"/>
                        <wps:cNvSpPr/>
                        <wps:spPr>
                          <a:xfrm flipV="1">
                            <a:off x="59820" y="2483553"/>
                            <a:ext cx="760575" cy="2789191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227393" name="Strzałka: zakrzywiona w prawo 822227393"/>
                        <wps:cNvSpPr/>
                        <wps:spPr>
                          <a:xfrm flipV="1">
                            <a:off x="470558" y="3387367"/>
                            <a:ext cx="760095" cy="1885368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638967" name="Strzałka: zakrzywiona w prawo 1827638967"/>
                        <wps:cNvSpPr/>
                        <wps:spPr>
                          <a:xfrm flipH="1" flipV="1">
                            <a:off x="5752334" y="1572553"/>
                            <a:ext cx="1033983" cy="4753184"/>
                          </a:xfrm>
                          <a:prstGeom prst="curvedRightArrow">
                            <a:avLst>
                              <a:gd name="adj1" fmla="val 15646"/>
                              <a:gd name="adj2" fmla="val 35386"/>
                              <a:gd name="adj3" fmla="val 2242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9447787" name="Grupa 29447787"/>
                        <wpg:cNvGrpSpPr/>
                        <wpg:grpSpPr>
                          <a:xfrm>
                            <a:off x="285153" y="931492"/>
                            <a:ext cx="5820410" cy="632326"/>
                            <a:chOff x="0" y="-2150"/>
                            <a:chExt cx="5820770" cy="815762"/>
                          </a:xfrm>
                        </wpg:grpSpPr>
                        <wps:wsp>
                          <wps:cNvPr id="1706017390" name="Strzałka: w dół 1706017390"/>
                          <wps:cNvSpPr/>
                          <wps:spPr>
                            <a:xfrm>
                              <a:off x="0" y="22042"/>
                              <a:ext cx="5820770" cy="791570"/>
                            </a:xfrm>
                            <a:prstGeom prst="downArrow">
                              <a:avLst/>
                            </a:prstGeom>
                            <a:ln>
                              <a:solidFill>
                                <a:schemeClr val="accent1">
                                  <a:shade val="1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588393" name="Pole tekstowe 377898992"/>
                          <wps:cNvSpPr txBox="1"/>
                          <wps:spPr>
                            <a:xfrm>
                              <a:off x="1819804" y="-2150"/>
                              <a:ext cx="2132462" cy="6558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prstDash val="dash"/>
                            </a:ln>
                          </wps:spPr>
                          <wps:txbx>
                            <w:txbxContent>
                              <w:p w14:paraId="5E2BDDBB" w14:textId="77777777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Jeśli to inicjalne tworzenie wniosku wybierz </w:t>
                                </w:r>
                              </w:p>
                              <w:p w14:paraId="185738EB" w14:textId="3768FC2B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Kontekst formy działania ustawicznego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8AF66DC" id="Kanwa 1" o:spid="_x0000_s1026" editas="canvas" style="width:629.25pt;height:717.95pt;mso-position-horizontal-relative:char;mso-position-vertical-relative:line" coordsize="79914,9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9914;height:91179;visibility:visible;mso-wrap-style:square" filled="t">
                  <v:fill o:detectmouseclick="t"/>
                  <v:path o:connecttype="none"/>
                </v:shape>
                <v:group id="Grupa 504848487" o:spid="_x0000_s1028" style="position:absolute;left:2194;top:16659;width:58208;height:6610" coordorigin="1997,3532" coordsize="58207,8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Strzałka: w dół 1192807539" o:spid="_x0000_s1029" type="#_x0000_t67" style="position:absolute;left:1997;top:3753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" adj="10800" fillcolor="#4472c4 [3204]" strokecolor="#09101d [48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04729111" o:spid="_x0000_s1030" type="#_x0000_t202" style="position:absolute;left:20195;top:3532;width:21997;height:59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" filled="f" stroked="f" strokeweight=".5pt">
                    <v:textbox>
                      <w:txbxContent>
                        <w:p w14:paraId="440BF608" w14:textId="77777777" w:rsidR="00C56F3A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050E5533" w14:textId="19EA57DE" w:rsidR="0097489F" w:rsidRPr="0097489F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I, II, III</w:t>
                          </w:r>
                        </w:p>
                      </w:txbxContent>
                    </v:textbox>
                  </v:shape>
                </v:group>
                <v:group id="Grupa 1964181003" o:spid="_x0000_s1031" style="position:absolute;left:2740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">
                  <v:shape id="Strzałka: w dół 966257583" o:spid="_x0000_s1032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" adj="10800" fillcolor="#4472c4 [3204]" strokecolor="#09101d [484]" strokeweight="1pt"/>
                  <v:shape id="Pole tekstowe 583241567" o:spid="_x0000_s1033" type="#_x0000_t202" style="position:absolute;left:15049;top:200;width:28321;height:5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" filled="f" stroked="f" strokeweight=".5pt">
                    <v:textbox>
                      <w:txbxContent>
                        <w:p w14:paraId="56B1B6A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Wybierz kontekst użytkownika, formularz i adresata (PUP). </w:t>
                          </w:r>
                        </w:p>
                        <w:p w14:paraId="7AB80119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Zapoznaj się z wyjaśnieniami w oknie adresata wniosku</w:t>
                          </w:r>
                        </w:p>
                      </w:txbxContent>
                    </v:textbox>
                  </v:shape>
                </v:group>
                <v:group id="Grupa 1760831039" o:spid="_x0000_s1034" style="position:absolute;left:2509;top:24141;width:58204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">
                  <v:shape id="Strzałka: w dół 516037769" o:spid="_x0000_s1035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" adj="10800" fillcolor="#cfc" strokecolor="#09101d [484]" strokeweight="1pt"/>
                  <v:shape id="Pole tekstowe 583241567" o:spid="_x0000_s1036" type="#_x0000_t202" style="position:absolute;left:18039;top:182;width:21998;height:5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" filled="f" stroked="f" strokeweight=".5pt">
                    <v:textbox>
                      <w:txbxContent>
                        <w:p w14:paraId="734B0EFF" w14:textId="77777777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218B52FC" w14:textId="053F98AC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 xml:space="preserve"> sekcje IV</w:t>
                          </w:r>
                        </w:p>
                        <w:p w14:paraId="1403DD19" w14:textId="67C10789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8444267" o:spid="_x0000_s1037" style="position:absolute;left:2740;top:33244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">
                  <v:shape id="Strzałka: w dół 1813876085" o:spid="_x0000_s1038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" adj="10800" fillcolor="#ffc" strokecolor="#09101d [484]" strokeweight="1pt"/>
                  <v:shape id="Pole tekstowe 583241567" o:spid="_x0000_s1039" type="#_x0000_t202" style="position:absolute;left:15048;top:200;width:21998;height:5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" filled="f" stroked="f" strokeweight=".5pt">
                    <v:textbox>
                      <w:txbxContent>
                        <w:p w14:paraId="275686E7" w14:textId="77777777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3D82265B" w14:textId="481C7FA9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 xml:space="preserve"> sekcje V  realizatorów i ich działań</w:t>
                          </w:r>
                        </w:p>
                        <w:p w14:paraId="006BEBA5" w14:textId="73D0ABAA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91532847" o:spid="_x0000_s1040" style="position:absolute;left:2950;top:60080;width:58204;height:8255" coordorigin=",-343" coordsize="58207,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">
                  <v:shape id="Strzałka: w dół 1881839284" o:spid="_x0000_s1041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" adj="10800" fillcolor="#4472c4 [3204]" strokecolor="#09101d [484]" strokeweight="1pt"/>
                  <v:shape id="Pole tekstowe 583241567" o:spid="_x0000_s1042" type="#_x0000_t202" style="position:absolute;left:16829;top:-343;width:27307;height:7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" filled="f" stroked="f" strokeweight=".5pt">
                    <v:textbox>
                      <w:txbxContent>
                        <w:p w14:paraId="49ED2F68" w14:textId="77777777" w:rsidR="00C56F3A" w:rsidRP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5EE10B55" w14:textId="77777777" w:rsid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VI,  Załączniki, Podpisy</w:t>
                          </w:r>
                          <w:r w:rsid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. Usuwaj błędy zgłoszone </w:t>
                          </w:r>
                        </w:p>
                        <w:p w14:paraId="2B407DFA" w14:textId="3A801637" w:rsidR="00C56F3A" w:rsidRPr="002C4105" w:rsidRDefault="002C4105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przez system.</w:t>
                          </w:r>
                        </w:p>
                        <w:p w14:paraId="40B61333" w14:textId="32B44CA5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792234561" o:spid="_x0000_s1043" style="position:absolute;left:14388;top:41709;width:34408;height:5925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">
                  <v:shape id="Strzałka: w dół 1932105010" o:spid="_x0000_s1044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" adj="10800" fillcolor="#cff" strokecolor="#09101d [484]" strokeweight="1pt"/>
                  <v:shape id="Pole tekstowe 583241567" o:spid="_x0000_s1045" type="#_x0000_t202" style="position:absolute;left:15008;top:200;width:26039;height:5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" filled="f" stroked="f" strokeweight=".5pt">
                    <v:textbox>
                      <w:txbxContent>
                        <w:p w14:paraId="44375370" w14:textId="2BCBC834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Uzupełnij działania realizatora</w:t>
                          </w:r>
                        </w:p>
                      </w:txbxContent>
                    </v:textbox>
                  </v:shape>
                </v:group>
                <v:group id="Grupa 469395494" o:spid="_x0000_s1046" style="position:absolute;left:2950;top:49498;width:58198;height:10239" coordsize="58207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">
                  <v:shape id="Strzałka: w dół 186560954" o:spid="_x0000_s1047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" adj="10800" fillcolor="#4472c4 [3204]" strokecolor="#09101d [484]" strokeweight="1pt"/>
                  <v:shape id="Pole tekstowe 583241567" o:spid="_x0000_s1048" type="#_x0000_t202" style="position:absolute;left:14917;top:200;width:27894;height:7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" filled="f" stroked="f" strokeweight=".5pt">
                    <v:textbox>
                      <w:txbxContent>
                        <w:p w14:paraId="3F762F7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Utwórz relację pomiędzy działaniami  i uczestnikami. </w:t>
                          </w:r>
                        </w:p>
                        <w:p w14:paraId="56E1F2D7" w14:textId="77777777" w:rsidR="002C4105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Możesz to zrobić w </w:t>
                          </w:r>
                        </w:p>
                        <w:p w14:paraId="4D8F5220" w14:textId="77777777" w:rsidR="002C4105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osób-uczestników 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dodając działania osobie</w:t>
                          </w:r>
                        </w:p>
                        <w:p w14:paraId="36F958D1" w14:textId="52623D63" w:rsidR="00C56F3A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działań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realizatora</w:t>
                          </w:r>
                          <w:r w:rsid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 dodając osoby do działania</w:t>
                          </w:r>
                        </w:p>
                      </w:txbxContent>
                    </v:textbox>
                  </v:shape>
                </v:group>
                <v:group id="Grupa 1233887561" o:spid="_x0000_s1049" style="position:absolute;left:2950;top:68935;width:76967;height:7912" coordsize="76979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">
                  <v:shape id="Strzałka: w dół 1507893930" o:spid="_x0000_s1050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" adj="10800" fillcolor="#4472c4 [3204]" strokecolor="#09101d [484]" strokeweight="1pt"/>
                  <v:shape id="Pole tekstowe 583241567" o:spid="_x0000_s1051" type="#_x0000_t202" style="position:absolute;left:14993;top:110;width:61986;height:5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" filled="f" stroked="f" strokeweight=".5pt">
                    <v:textbox>
                      <w:txbxContent>
                        <w:p w14:paraId="4EE5C925" w14:textId="77104642" w:rsidR="002C4105" w:rsidRDefault="002C4105" w:rsidP="004F6A84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Podpisz i wyślij wniosek do </w:t>
                          </w:r>
                          <w:r w:rsidR="00B81AB3">
                            <w:rPr>
                              <w:color w:val="FFFFFF"/>
                              <w:sz w:val="16"/>
                              <w:szCs w:val="16"/>
                            </w:rPr>
                            <w:t>Powiatowego Urzędu Pracy</w:t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. </w:t>
                          </w:r>
                          <w:r w:rsidR="004F6A84">
                            <w:rPr>
                              <w:color w:val="FFFFFF"/>
                              <w:sz w:val="16"/>
                              <w:szCs w:val="16"/>
                            </w:rPr>
                            <w:br/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Możesz też wydrukować wersję papierową.</w:t>
                          </w:r>
                        </w:p>
                        <w:p w14:paraId="60627A2A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upa 53459881" o:spid="_x0000_s1052" style="position:absolute;left:2950;top:77469;width:58198;height:12261" coordorigin=",-99" coordsize="58207,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">
                  <v:shape id="Strzałka: w dół 1879242181" o:spid="_x0000_s1053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" adj="10800" fillcolor="#4472c4 [3204]" strokecolor="#09101d [484]" strokeweight="1pt"/>
                  <v:shape id="Pole tekstowe 583241567" o:spid="_x0000_s1054" type="#_x0000_t202" style="position:absolute;left:14993;top:-99;width:29234;height:72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" filled="f" stroked="f" strokeweight=".5pt">
                    <v:textbox>
                      <w:txbxContent>
                        <w:p w14:paraId="5540378D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Bądź w kontakcie z urzędem adresatem wniosku. Przeglądaj </w:t>
                          </w:r>
                        </w:p>
                        <w:p w14:paraId="4FDF8817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pocztę elektroniczną. W razie potrzeby przygotuj korektę </w:t>
                          </w:r>
                        </w:p>
                        <w:p w14:paraId="2B70B00E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wniosku  a jeśli wniosek dotyczy organizacji możesz też </w:t>
                          </w:r>
                        </w:p>
                        <w:p w14:paraId="3A4E2411" w14:textId="745F4DE9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wnosić pisma w sprawie</w:t>
                          </w:r>
                        </w:p>
                        <w:p w14:paraId="62CA60D6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Strzałka: zakrzywiona w lewo 1651294556" o:spid="_x0000_s1055" type="#_x0000_t103" style="position:absolute;left:56414;top:23508;width:7316;height:854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" adj="12354,19288,5905" fillcolor="#cfc" strokecolor="#09101d [484]" strokeweight="1pt"/>
                <v:shape id="Strzałka: zakrzywiona w lewo 1786530577" o:spid="_x0000_s1056" type="#_x0000_t103" style="position:absolute;left:56065;top:32815;width:7316;height:880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" adj="12623,19356,5905" fillcolor="#ffc" strokecolor="#09101d [484]" strokeweight="1pt"/>
                <v:shape id="Strzałka: zakrzywiona w lewo 194770809" o:spid="_x0000_s1057" type="#_x0000_t103" style="position:absolute;left:47941;top:41966;width:4928;height:546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" adj="11861,19165,5905" fillcolor="#cff" strokecolor="#09101d [484]" strokeweight="1pt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Strzałka: zakrzywiona w prawo 1909893987" o:spid="_x0000_s1058" type="#_x0000_t102" style="position:absolute;left:598;top:24835;width:7605;height:2789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" adj="18655,20864,16200" fillcolor="#4472c4 [3204]" strokecolor="#09101d [484]" strokeweight="1pt"/>
                <v:shape id="Strzałka: zakrzywiona w prawo 822227393" o:spid="_x0000_s1059" type="#_x0000_t102" style="position:absolute;left:4705;top:33873;width:7601;height:1885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" adj="17246,20512,16200" fillcolor="#4472c4 [3204]" strokecolor="#09101d [484]" strokeweight="1pt"/>
                <v:shape id="Strzałka: zakrzywiona w prawo 1827638967" o:spid="_x0000_s1060" type="#_x0000_t102" style="position:absolute;left:57523;top:15725;width:10340;height:47532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" adj="19937,21136,16757" fillcolor="#4472c4 [3204]" strokecolor="#09101d [484]" strokeweight="1pt"/>
                <v:group id="Grupa 29447787" o:spid="_x0000_s1061" style="position:absolute;left:2851;top:9314;width:58204;height:6324" coordorigin=",-21" coordsize="58207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">
                  <v:shape id="Strzałka: w dół 1706017390" o:spid="_x0000_s1062" type="#_x0000_t67" style="position:absolute;top:220;width:58207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" adj="10800" fillcolor="#4472c4 [3204]" strokecolor="#09101d [484]" strokeweight="1pt">
                    <v:stroke dashstyle="dash"/>
                  </v:shape>
                  <v:shape id="Pole tekstowe 377898992" o:spid="_x0000_s1063" type="#_x0000_t202" style="position:absolute;left:18198;top:-21;width:21324;height:65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" filled="f" stroked="f" strokeweight=".5pt">
                    <v:stroke dashstyle="dash"/>
                    <v:textbox>
                      <w:txbxContent>
                        <w:p w14:paraId="5E2BDDBB" w14:textId="77777777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Jeśli to inicjalne tworzenie wniosku wybierz </w:t>
                          </w:r>
                        </w:p>
                        <w:p w14:paraId="185738EB" w14:textId="3768FC2B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Kontekst formy działania ustawicznego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1B4AD7" w:rsidRPr="00627189" w:rsidSect="007F48DB">
      <w:headerReference w:type="default" r:id="rId27"/>
      <w:headerReference w:type="first" r:id="rId28"/>
      <w:footerReference w:type="first" r:id="rId29"/>
      <w:pgSz w:w="11906" w:h="16838" w:code="9"/>
      <w:pgMar w:top="1134" w:right="851" w:bottom="992" w:left="851" w:header="340" w:footer="255" w:gutter="454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F41FB" w14:textId="77777777" w:rsidR="004E1426" w:rsidRDefault="004E1426" w:rsidP="00E464E3">
      <w:r>
        <w:separator/>
      </w:r>
    </w:p>
  </w:endnote>
  <w:endnote w:type="continuationSeparator" w:id="0">
    <w:p w14:paraId="2CB00891" w14:textId="77777777" w:rsidR="004E1426" w:rsidRDefault="004E1426" w:rsidP="00E46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ndale Sans UI">
    <w:altName w:val="Calibri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13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2693"/>
      <w:gridCol w:w="2160"/>
      <w:gridCol w:w="1980"/>
    </w:tblGrid>
    <w:tr w:rsidR="00BC40DC" w:rsidRPr="00A24E7C" w14:paraId="018ACFEA" w14:textId="77777777" w:rsidTr="00051BAB">
      <w:trPr>
        <w:tblHeader/>
      </w:trPr>
      <w:tc>
        <w:tcPr>
          <w:tcW w:w="2480" w:type="dxa"/>
        </w:tcPr>
        <w:p w14:paraId="20610B67" w14:textId="77777777" w:rsidR="00BC40DC" w:rsidRDefault="008575D4" w:rsidP="00C95AF5">
          <w:pPr>
            <w:pStyle w:val="Stopka"/>
            <w:spacing w:before="120"/>
            <w:rPr>
              <w:sz w:val="16"/>
              <w:szCs w:val="16"/>
            </w:rPr>
          </w:pPr>
          <w:r>
            <w:rPr>
              <w:sz w:val="16"/>
              <w:szCs w:val="16"/>
            </w:rPr>
            <w:t>KSF instrukcja obsługi</w:t>
          </w:r>
        </w:p>
        <w:p w14:paraId="1379AFFC" w14:textId="045F2F87" w:rsidR="005E347C" w:rsidRPr="00162D26" w:rsidRDefault="005E347C" w:rsidP="00C95AF5">
          <w:pPr>
            <w:pStyle w:val="Stopka"/>
            <w:spacing w:before="120"/>
            <w:rPr>
              <w:sz w:val="16"/>
              <w:szCs w:val="16"/>
            </w:rPr>
          </w:pPr>
        </w:p>
      </w:tc>
      <w:tc>
        <w:tcPr>
          <w:tcW w:w="2693" w:type="dxa"/>
        </w:tcPr>
        <w:p w14:paraId="3E611749" w14:textId="05CD347A" w:rsidR="00BC40DC" w:rsidRPr="00162D26" w:rsidRDefault="00452A66" w:rsidP="00C95AF5">
          <w:pPr>
            <w:pStyle w:val="Stopkarodkowa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2C62D29C" wp14:editId="7BD08E16">
                <wp:extent cx="1756373" cy="513018"/>
                <wp:effectExtent l="0" t="0" r="0" b="0"/>
                <wp:docPr id="91330533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3511338" name="Obraz 1" descr="Obraz zawierający tekst, Czcionka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3107" cy="520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14:paraId="2DC722F6" w14:textId="509CDC7C" w:rsidR="00BC40DC" w:rsidRPr="00162D26" w:rsidRDefault="00BC40DC" w:rsidP="00C95AF5">
          <w:pPr>
            <w:pStyle w:val="Stopkarodkowa"/>
            <w:rPr>
              <w:bCs/>
              <w:spacing w:val="-30"/>
              <w:sz w:val="16"/>
              <w:szCs w:val="16"/>
            </w:rPr>
          </w:pPr>
        </w:p>
      </w:tc>
      <w:tc>
        <w:tcPr>
          <w:tcW w:w="1980" w:type="dxa"/>
        </w:tcPr>
        <w:p w14:paraId="4B95103B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  <w:r w:rsidRPr="00162D26">
            <w:rPr>
              <w:sz w:val="16"/>
              <w:szCs w:val="16"/>
            </w:rPr>
            <w:t xml:space="preserve">Strona: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PAGE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Pr="00162D26">
            <w:rPr>
              <w:sz w:val="16"/>
              <w:szCs w:val="16"/>
            </w:rPr>
            <w:t>2</w:t>
          </w:r>
          <w:r w:rsidRPr="00162D26">
            <w:rPr>
              <w:sz w:val="16"/>
              <w:szCs w:val="16"/>
            </w:rPr>
            <w:fldChar w:fldCharType="end"/>
          </w:r>
          <w:r w:rsidRPr="00162D26">
            <w:rPr>
              <w:sz w:val="16"/>
              <w:szCs w:val="16"/>
            </w:rPr>
            <w:t xml:space="preserve"> z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NUMPAGES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Pr="00162D26">
            <w:rPr>
              <w:sz w:val="16"/>
              <w:szCs w:val="16"/>
            </w:rPr>
            <w:t>2</w:t>
          </w:r>
          <w:r w:rsidRPr="00162D26">
            <w:rPr>
              <w:sz w:val="16"/>
              <w:szCs w:val="16"/>
            </w:rPr>
            <w:fldChar w:fldCharType="end"/>
          </w:r>
        </w:p>
        <w:p w14:paraId="309C919C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</w:p>
      </w:tc>
    </w:tr>
  </w:tbl>
  <w:p w14:paraId="4556E700" w14:textId="77777777" w:rsidR="00BC40DC" w:rsidRDefault="00BC40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DA9F9" w14:textId="77777777" w:rsidR="004E1426" w:rsidRDefault="004E1426" w:rsidP="00E464E3">
      <w:r>
        <w:separator/>
      </w:r>
    </w:p>
  </w:footnote>
  <w:footnote w:type="continuationSeparator" w:id="0">
    <w:p w14:paraId="72E2D660" w14:textId="77777777" w:rsidR="004E1426" w:rsidRDefault="004E1426" w:rsidP="00E46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71403" w14:textId="77777777" w:rsidR="008575D4" w:rsidRDefault="008575D4" w:rsidP="008575D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13A28" w14:textId="70FA7A8D" w:rsidR="00BC40DC" w:rsidRPr="00E7049A" w:rsidRDefault="00E7049A" w:rsidP="00E7049A">
    <w:pPr>
      <w:pStyle w:val="Nagwek"/>
    </w:pPr>
    <w:r>
      <w:rPr>
        <w:noProof/>
      </w:rPr>
      <w:drawing>
        <wp:inline distT="0" distB="0" distL="0" distR="0" wp14:anchorId="543C694F" wp14:editId="00C017BC">
          <wp:extent cx="6191250" cy="6007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600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D8F00A6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Times New Roman"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F63524C"/>
    <w:multiLevelType w:val="hybridMultilevel"/>
    <w:tmpl w:val="92BE0F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240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940328F"/>
    <w:multiLevelType w:val="hybridMultilevel"/>
    <w:tmpl w:val="95126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626B5"/>
    <w:multiLevelType w:val="hybridMultilevel"/>
    <w:tmpl w:val="50A412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B1AF2"/>
    <w:multiLevelType w:val="hybridMultilevel"/>
    <w:tmpl w:val="F1C0E20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304F749C"/>
    <w:multiLevelType w:val="hybridMultilevel"/>
    <w:tmpl w:val="D7A0D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F3E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8AB3B6E"/>
    <w:multiLevelType w:val="hybridMultilevel"/>
    <w:tmpl w:val="92BE0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53690"/>
    <w:multiLevelType w:val="singleLevel"/>
    <w:tmpl w:val="F788E8F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B02BB2"/>
    <w:multiLevelType w:val="hybridMultilevel"/>
    <w:tmpl w:val="EF4E1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051A4"/>
    <w:multiLevelType w:val="hybridMultilevel"/>
    <w:tmpl w:val="1FFC7E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F7238"/>
    <w:multiLevelType w:val="hybridMultilevel"/>
    <w:tmpl w:val="526C6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17DD0"/>
    <w:multiLevelType w:val="hybridMultilevel"/>
    <w:tmpl w:val="01A69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7843FB"/>
    <w:multiLevelType w:val="hybridMultilevel"/>
    <w:tmpl w:val="A9F480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A279E"/>
    <w:multiLevelType w:val="hybridMultilevel"/>
    <w:tmpl w:val="1F22E75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C7E5FC6"/>
    <w:multiLevelType w:val="hybridMultilevel"/>
    <w:tmpl w:val="2B3E4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25493"/>
    <w:multiLevelType w:val="hybridMultilevel"/>
    <w:tmpl w:val="080ACA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E11B93"/>
    <w:multiLevelType w:val="hybridMultilevel"/>
    <w:tmpl w:val="2026A8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397678">
    <w:abstractNumId w:val="9"/>
  </w:num>
  <w:num w:numId="2" w16cid:durableId="1175192374">
    <w:abstractNumId w:val="10"/>
  </w:num>
  <w:num w:numId="3" w16cid:durableId="195432240">
    <w:abstractNumId w:val="0"/>
  </w:num>
  <w:num w:numId="4" w16cid:durableId="908543495">
    <w:abstractNumId w:val="5"/>
  </w:num>
  <w:num w:numId="5" w16cid:durableId="526062388">
    <w:abstractNumId w:val="17"/>
  </w:num>
  <w:num w:numId="6" w16cid:durableId="1792361911">
    <w:abstractNumId w:val="15"/>
  </w:num>
  <w:num w:numId="7" w16cid:durableId="259683709">
    <w:abstractNumId w:val="13"/>
  </w:num>
  <w:num w:numId="8" w16cid:durableId="290021924">
    <w:abstractNumId w:val="4"/>
  </w:num>
  <w:num w:numId="9" w16cid:durableId="2011522361">
    <w:abstractNumId w:val="12"/>
  </w:num>
  <w:num w:numId="10" w16cid:durableId="240020709">
    <w:abstractNumId w:val="14"/>
  </w:num>
  <w:num w:numId="11" w16cid:durableId="16348796">
    <w:abstractNumId w:val="11"/>
  </w:num>
  <w:num w:numId="12" w16cid:durableId="1857498953">
    <w:abstractNumId w:val="6"/>
  </w:num>
  <w:num w:numId="13" w16cid:durableId="1736975810">
    <w:abstractNumId w:val="8"/>
  </w:num>
  <w:num w:numId="14" w16cid:durableId="510335011">
    <w:abstractNumId w:val="1"/>
  </w:num>
  <w:num w:numId="15" w16cid:durableId="387610033">
    <w:abstractNumId w:val="16"/>
  </w:num>
  <w:num w:numId="16" w16cid:durableId="1572961800">
    <w:abstractNumId w:val="18"/>
  </w:num>
  <w:num w:numId="17" w16cid:durableId="1453138014">
    <w:abstractNumId w:val="3"/>
  </w:num>
  <w:num w:numId="18" w16cid:durableId="1527601912">
    <w:abstractNumId w:val="7"/>
  </w:num>
  <w:num w:numId="19" w16cid:durableId="962807799">
    <w:abstractNumId w:val="2"/>
  </w:num>
  <w:num w:numId="20" w16cid:durableId="1722250276">
    <w:abstractNumId w:val="0"/>
  </w:num>
  <w:num w:numId="21" w16cid:durableId="1642924928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linkStyles/>
  <w:revisionView w:inkAnnotations="0"/>
  <w:defaultTabStop w:val="708"/>
  <w:hyphenationZone w:val="425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4FA"/>
    <w:rsid w:val="000008EF"/>
    <w:rsid w:val="00000992"/>
    <w:rsid w:val="00000C60"/>
    <w:rsid w:val="00001B27"/>
    <w:rsid w:val="0000275B"/>
    <w:rsid w:val="00002B3E"/>
    <w:rsid w:val="00004E67"/>
    <w:rsid w:val="00006DE9"/>
    <w:rsid w:val="00007377"/>
    <w:rsid w:val="000100E4"/>
    <w:rsid w:val="00010437"/>
    <w:rsid w:val="000106DE"/>
    <w:rsid w:val="0001097A"/>
    <w:rsid w:val="000118B3"/>
    <w:rsid w:val="00012215"/>
    <w:rsid w:val="000126F1"/>
    <w:rsid w:val="0001287B"/>
    <w:rsid w:val="00012C62"/>
    <w:rsid w:val="000133B4"/>
    <w:rsid w:val="00013C11"/>
    <w:rsid w:val="0001498B"/>
    <w:rsid w:val="00014C41"/>
    <w:rsid w:val="00014E8A"/>
    <w:rsid w:val="00015249"/>
    <w:rsid w:val="0001599A"/>
    <w:rsid w:val="00016266"/>
    <w:rsid w:val="00016A10"/>
    <w:rsid w:val="00016E23"/>
    <w:rsid w:val="00017B01"/>
    <w:rsid w:val="00022825"/>
    <w:rsid w:val="000235D7"/>
    <w:rsid w:val="00024521"/>
    <w:rsid w:val="00025533"/>
    <w:rsid w:val="00025865"/>
    <w:rsid w:val="00025951"/>
    <w:rsid w:val="00025F2D"/>
    <w:rsid w:val="00025FAF"/>
    <w:rsid w:val="000265DD"/>
    <w:rsid w:val="00027647"/>
    <w:rsid w:val="00027934"/>
    <w:rsid w:val="00027AC8"/>
    <w:rsid w:val="00027F7B"/>
    <w:rsid w:val="000302E5"/>
    <w:rsid w:val="00030A6B"/>
    <w:rsid w:val="00031303"/>
    <w:rsid w:val="00031576"/>
    <w:rsid w:val="00031F12"/>
    <w:rsid w:val="00032378"/>
    <w:rsid w:val="00032963"/>
    <w:rsid w:val="0003331C"/>
    <w:rsid w:val="000338BE"/>
    <w:rsid w:val="00034BA8"/>
    <w:rsid w:val="00035161"/>
    <w:rsid w:val="00035BEC"/>
    <w:rsid w:val="0003677A"/>
    <w:rsid w:val="0003685D"/>
    <w:rsid w:val="00037A12"/>
    <w:rsid w:val="00040330"/>
    <w:rsid w:val="00040341"/>
    <w:rsid w:val="00041358"/>
    <w:rsid w:val="000423B5"/>
    <w:rsid w:val="0004336A"/>
    <w:rsid w:val="000440FA"/>
    <w:rsid w:val="0004436F"/>
    <w:rsid w:val="00045336"/>
    <w:rsid w:val="000453E6"/>
    <w:rsid w:val="000453FE"/>
    <w:rsid w:val="00046448"/>
    <w:rsid w:val="00046B8A"/>
    <w:rsid w:val="00046E32"/>
    <w:rsid w:val="00046F83"/>
    <w:rsid w:val="000503E6"/>
    <w:rsid w:val="00050783"/>
    <w:rsid w:val="00050A61"/>
    <w:rsid w:val="00051BAB"/>
    <w:rsid w:val="00051EAF"/>
    <w:rsid w:val="00052694"/>
    <w:rsid w:val="00052B63"/>
    <w:rsid w:val="00052F53"/>
    <w:rsid w:val="00053D9D"/>
    <w:rsid w:val="00055582"/>
    <w:rsid w:val="000559B6"/>
    <w:rsid w:val="00055BFB"/>
    <w:rsid w:val="00055EB5"/>
    <w:rsid w:val="0005620E"/>
    <w:rsid w:val="00056894"/>
    <w:rsid w:val="000577B4"/>
    <w:rsid w:val="0006019D"/>
    <w:rsid w:val="00061222"/>
    <w:rsid w:val="00061806"/>
    <w:rsid w:val="00061CF6"/>
    <w:rsid w:val="0006329D"/>
    <w:rsid w:val="000633B2"/>
    <w:rsid w:val="00063BE2"/>
    <w:rsid w:val="00063C2E"/>
    <w:rsid w:val="00063C66"/>
    <w:rsid w:val="000641DB"/>
    <w:rsid w:val="00064D15"/>
    <w:rsid w:val="00065C37"/>
    <w:rsid w:val="0006610C"/>
    <w:rsid w:val="00066261"/>
    <w:rsid w:val="00066744"/>
    <w:rsid w:val="00066C36"/>
    <w:rsid w:val="00066F30"/>
    <w:rsid w:val="00066F54"/>
    <w:rsid w:val="00067694"/>
    <w:rsid w:val="00067FDD"/>
    <w:rsid w:val="000716C8"/>
    <w:rsid w:val="00073E42"/>
    <w:rsid w:val="000742FB"/>
    <w:rsid w:val="000749E0"/>
    <w:rsid w:val="00074BEE"/>
    <w:rsid w:val="00074CCD"/>
    <w:rsid w:val="00074D03"/>
    <w:rsid w:val="00075224"/>
    <w:rsid w:val="000753E9"/>
    <w:rsid w:val="00075700"/>
    <w:rsid w:val="00075F3A"/>
    <w:rsid w:val="0007782A"/>
    <w:rsid w:val="000779A1"/>
    <w:rsid w:val="000805D5"/>
    <w:rsid w:val="00081963"/>
    <w:rsid w:val="00083719"/>
    <w:rsid w:val="00084004"/>
    <w:rsid w:val="00084188"/>
    <w:rsid w:val="00084C4A"/>
    <w:rsid w:val="00085496"/>
    <w:rsid w:val="000856B3"/>
    <w:rsid w:val="00086DE3"/>
    <w:rsid w:val="00087495"/>
    <w:rsid w:val="00087885"/>
    <w:rsid w:val="0009013C"/>
    <w:rsid w:val="00092C27"/>
    <w:rsid w:val="00093E34"/>
    <w:rsid w:val="0009516C"/>
    <w:rsid w:val="00095309"/>
    <w:rsid w:val="00096064"/>
    <w:rsid w:val="00096276"/>
    <w:rsid w:val="0009688F"/>
    <w:rsid w:val="00097242"/>
    <w:rsid w:val="000973E9"/>
    <w:rsid w:val="0009783B"/>
    <w:rsid w:val="000A036F"/>
    <w:rsid w:val="000A39B6"/>
    <w:rsid w:val="000A39E9"/>
    <w:rsid w:val="000A3EAD"/>
    <w:rsid w:val="000A447F"/>
    <w:rsid w:val="000B1311"/>
    <w:rsid w:val="000B14B6"/>
    <w:rsid w:val="000B255C"/>
    <w:rsid w:val="000B3090"/>
    <w:rsid w:val="000B3F18"/>
    <w:rsid w:val="000B5559"/>
    <w:rsid w:val="000B5B52"/>
    <w:rsid w:val="000B5D5B"/>
    <w:rsid w:val="000B74E7"/>
    <w:rsid w:val="000C16A0"/>
    <w:rsid w:val="000C25BD"/>
    <w:rsid w:val="000C2DF7"/>
    <w:rsid w:val="000C4D36"/>
    <w:rsid w:val="000C5897"/>
    <w:rsid w:val="000C7D23"/>
    <w:rsid w:val="000D105E"/>
    <w:rsid w:val="000D1496"/>
    <w:rsid w:val="000D1865"/>
    <w:rsid w:val="000D1878"/>
    <w:rsid w:val="000D1934"/>
    <w:rsid w:val="000D1EA6"/>
    <w:rsid w:val="000D4400"/>
    <w:rsid w:val="000D48CA"/>
    <w:rsid w:val="000D50FA"/>
    <w:rsid w:val="000D53C0"/>
    <w:rsid w:val="000D5FFC"/>
    <w:rsid w:val="000D61DD"/>
    <w:rsid w:val="000D637E"/>
    <w:rsid w:val="000D647C"/>
    <w:rsid w:val="000D6776"/>
    <w:rsid w:val="000D7C2F"/>
    <w:rsid w:val="000E02D1"/>
    <w:rsid w:val="000E086D"/>
    <w:rsid w:val="000E0E5C"/>
    <w:rsid w:val="000E0F56"/>
    <w:rsid w:val="000E1CC8"/>
    <w:rsid w:val="000E203E"/>
    <w:rsid w:val="000E2690"/>
    <w:rsid w:val="000E2A58"/>
    <w:rsid w:val="000E2F88"/>
    <w:rsid w:val="000E3842"/>
    <w:rsid w:val="000E5B28"/>
    <w:rsid w:val="000F1015"/>
    <w:rsid w:val="000F12F1"/>
    <w:rsid w:val="000F1DA3"/>
    <w:rsid w:val="000F2176"/>
    <w:rsid w:val="000F2B92"/>
    <w:rsid w:val="000F31A1"/>
    <w:rsid w:val="000F377D"/>
    <w:rsid w:val="000F3993"/>
    <w:rsid w:val="000F5F06"/>
    <w:rsid w:val="000F66EC"/>
    <w:rsid w:val="000F7BC2"/>
    <w:rsid w:val="00100AA6"/>
    <w:rsid w:val="00100BE2"/>
    <w:rsid w:val="001024BA"/>
    <w:rsid w:val="00102A8C"/>
    <w:rsid w:val="00102E15"/>
    <w:rsid w:val="00104409"/>
    <w:rsid w:val="00105A26"/>
    <w:rsid w:val="00105D81"/>
    <w:rsid w:val="001066C3"/>
    <w:rsid w:val="00106FE6"/>
    <w:rsid w:val="0010761C"/>
    <w:rsid w:val="0010782E"/>
    <w:rsid w:val="00110324"/>
    <w:rsid w:val="001107AF"/>
    <w:rsid w:val="00110878"/>
    <w:rsid w:val="00112D34"/>
    <w:rsid w:val="00112D97"/>
    <w:rsid w:val="00113EBC"/>
    <w:rsid w:val="001149A3"/>
    <w:rsid w:val="00115150"/>
    <w:rsid w:val="00115FAF"/>
    <w:rsid w:val="00116F5F"/>
    <w:rsid w:val="00117CC0"/>
    <w:rsid w:val="001201D6"/>
    <w:rsid w:val="00121218"/>
    <w:rsid w:val="00122D24"/>
    <w:rsid w:val="0012387A"/>
    <w:rsid w:val="00123C9C"/>
    <w:rsid w:val="00123EE8"/>
    <w:rsid w:val="001247CD"/>
    <w:rsid w:val="00125A41"/>
    <w:rsid w:val="00125B49"/>
    <w:rsid w:val="001263A1"/>
    <w:rsid w:val="00126D29"/>
    <w:rsid w:val="00127D9E"/>
    <w:rsid w:val="0013166E"/>
    <w:rsid w:val="00131990"/>
    <w:rsid w:val="001321DF"/>
    <w:rsid w:val="00133080"/>
    <w:rsid w:val="00133A73"/>
    <w:rsid w:val="00133F99"/>
    <w:rsid w:val="00134075"/>
    <w:rsid w:val="001345A9"/>
    <w:rsid w:val="00134A0C"/>
    <w:rsid w:val="00135469"/>
    <w:rsid w:val="00135BA2"/>
    <w:rsid w:val="00136754"/>
    <w:rsid w:val="00136ADA"/>
    <w:rsid w:val="0013778E"/>
    <w:rsid w:val="001378C4"/>
    <w:rsid w:val="00140883"/>
    <w:rsid w:val="00140D56"/>
    <w:rsid w:val="0014123A"/>
    <w:rsid w:val="00141268"/>
    <w:rsid w:val="001412BE"/>
    <w:rsid w:val="0014326D"/>
    <w:rsid w:val="001433F3"/>
    <w:rsid w:val="0014346A"/>
    <w:rsid w:val="00143EDD"/>
    <w:rsid w:val="001459EE"/>
    <w:rsid w:val="00145BCD"/>
    <w:rsid w:val="00146CA6"/>
    <w:rsid w:val="00147DD3"/>
    <w:rsid w:val="001507EB"/>
    <w:rsid w:val="001522EB"/>
    <w:rsid w:val="001525DF"/>
    <w:rsid w:val="001528C9"/>
    <w:rsid w:val="00153862"/>
    <w:rsid w:val="00153D46"/>
    <w:rsid w:val="001547CF"/>
    <w:rsid w:val="00154BE4"/>
    <w:rsid w:val="00155371"/>
    <w:rsid w:val="00155A73"/>
    <w:rsid w:val="001566B2"/>
    <w:rsid w:val="00156DA1"/>
    <w:rsid w:val="00156EE5"/>
    <w:rsid w:val="00157AD8"/>
    <w:rsid w:val="0016037F"/>
    <w:rsid w:val="00161F84"/>
    <w:rsid w:val="001621D2"/>
    <w:rsid w:val="0016404E"/>
    <w:rsid w:val="00164EF1"/>
    <w:rsid w:val="001654DD"/>
    <w:rsid w:val="0016564F"/>
    <w:rsid w:val="00165785"/>
    <w:rsid w:val="00165C80"/>
    <w:rsid w:val="001663C9"/>
    <w:rsid w:val="00166787"/>
    <w:rsid w:val="00166989"/>
    <w:rsid w:val="00166B06"/>
    <w:rsid w:val="00170195"/>
    <w:rsid w:val="00170B70"/>
    <w:rsid w:val="0017147F"/>
    <w:rsid w:val="001718A3"/>
    <w:rsid w:val="00171904"/>
    <w:rsid w:val="001722D9"/>
    <w:rsid w:val="00172481"/>
    <w:rsid w:val="00172EAC"/>
    <w:rsid w:val="00173716"/>
    <w:rsid w:val="00173762"/>
    <w:rsid w:val="00173B59"/>
    <w:rsid w:val="001743AD"/>
    <w:rsid w:val="001748CE"/>
    <w:rsid w:val="0017575D"/>
    <w:rsid w:val="00177328"/>
    <w:rsid w:val="0017740A"/>
    <w:rsid w:val="00177E31"/>
    <w:rsid w:val="00180B17"/>
    <w:rsid w:val="00180C2A"/>
    <w:rsid w:val="0018176F"/>
    <w:rsid w:val="001818F0"/>
    <w:rsid w:val="00181A62"/>
    <w:rsid w:val="00181D14"/>
    <w:rsid w:val="001825D3"/>
    <w:rsid w:val="0018269A"/>
    <w:rsid w:val="0018321C"/>
    <w:rsid w:val="00183899"/>
    <w:rsid w:val="00183E6C"/>
    <w:rsid w:val="00184DBC"/>
    <w:rsid w:val="0018576E"/>
    <w:rsid w:val="0018593E"/>
    <w:rsid w:val="001865E6"/>
    <w:rsid w:val="00186D91"/>
    <w:rsid w:val="00186E36"/>
    <w:rsid w:val="0018768B"/>
    <w:rsid w:val="00190573"/>
    <w:rsid w:val="00190754"/>
    <w:rsid w:val="001909B6"/>
    <w:rsid w:val="00190CBF"/>
    <w:rsid w:val="00191B74"/>
    <w:rsid w:val="00192F8C"/>
    <w:rsid w:val="001936FB"/>
    <w:rsid w:val="00193BA6"/>
    <w:rsid w:val="00193EF3"/>
    <w:rsid w:val="001945B3"/>
    <w:rsid w:val="0019594E"/>
    <w:rsid w:val="00197D2B"/>
    <w:rsid w:val="001A0595"/>
    <w:rsid w:val="001A1148"/>
    <w:rsid w:val="001A13AD"/>
    <w:rsid w:val="001A1647"/>
    <w:rsid w:val="001A1D97"/>
    <w:rsid w:val="001A25B4"/>
    <w:rsid w:val="001A2757"/>
    <w:rsid w:val="001A35FA"/>
    <w:rsid w:val="001A37D4"/>
    <w:rsid w:val="001A4B59"/>
    <w:rsid w:val="001A5474"/>
    <w:rsid w:val="001A7E03"/>
    <w:rsid w:val="001B0213"/>
    <w:rsid w:val="001B1567"/>
    <w:rsid w:val="001B17F5"/>
    <w:rsid w:val="001B1838"/>
    <w:rsid w:val="001B1C5E"/>
    <w:rsid w:val="001B368B"/>
    <w:rsid w:val="001B479F"/>
    <w:rsid w:val="001B47BA"/>
    <w:rsid w:val="001B4AD7"/>
    <w:rsid w:val="001B6130"/>
    <w:rsid w:val="001B6EC5"/>
    <w:rsid w:val="001B6F3F"/>
    <w:rsid w:val="001B6F7D"/>
    <w:rsid w:val="001C0D7E"/>
    <w:rsid w:val="001C1375"/>
    <w:rsid w:val="001C1812"/>
    <w:rsid w:val="001C184E"/>
    <w:rsid w:val="001C2634"/>
    <w:rsid w:val="001C272C"/>
    <w:rsid w:val="001C2DDD"/>
    <w:rsid w:val="001C2FA0"/>
    <w:rsid w:val="001C37DD"/>
    <w:rsid w:val="001C5CC2"/>
    <w:rsid w:val="001C6099"/>
    <w:rsid w:val="001C7A70"/>
    <w:rsid w:val="001D0365"/>
    <w:rsid w:val="001D0380"/>
    <w:rsid w:val="001D0BFC"/>
    <w:rsid w:val="001D1832"/>
    <w:rsid w:val="001D1892"/>
    <w:rsid w:val="001D2A8A"/>
    <w:rsid w:val="001D53BC"/>
    <w:rsid w:val="001D5A1F"/>
    <w:rsid w:val="001D6660"/>
    <w:rsid w:val="001D6A0B"/>
    <w:rsid w:val="001D70BF"/>
    <w:rsid w:val="001D70E6"/>
    <w:rsid w:val="001D7937"/>
    <w:rsid w:val="001D7DD6"/>
    <w:rsid w:val="001E2AF2"/>
    <w:rsid w:val="001E321E"/>
    <w:rsid w:val="001E3287"/>
    <w:rsid w:val="001E4B86"/>
    <w:rsid w:val="001E592E"/>
    <w:rsid w:val="001E5ED9"/>
    <w:rsid w:val="001E62F7"/>
    <w:rsid w:val="001E6591"/>
    <w:rsid w:val="001E6684"/>
    <w:rsid w:val="001E6FF0"/>
    <w:rsid w:val="001E777E"/>
    <w:rsid w:val="001E7B74"/>
    <w:rsid w:val="001F0C5D"/>
    <w:rsid w:val="001F27DB"/>
    <w:rsid w:val="001F3B36"/>
    <w:rsid w:val="001F4EFF"/>
    <w:rsid w:val="001F4F94"/>
    <w:rsid w:val="001F5926"/>
    <w:rsid w:val="001F596A"/>
    <w:rsid w:val="001F5A67"/>
    <w:rsid w:val="00202A0F"/>
    <w:rsid w:val="0020388E"/>
    <w:rsid w:val="00204C4A"/>
    <w:rsid w:val="002053B5"/>
    <w:rsid w:val="00205EBD"/>
    <w:rsid w:val="0020645A"/>
    <w:rsid w:val="00207F89"/>
    <w:rsid w:val="002109CD"/>
    <w:rsid w:val="00210F71"/>
    <w:rsid w:val="002126AB"/>
    <w:rsid w:val="0021408A"/>
    <w:rsid w:val="00214CF3"/>
    <w:rsid w:val="0021589F"/>
    <w:rsid w:val="002169E6"/>
    <w:rsid w:val="00217CCB"/>
    <w:rsid w:val="0022011A"/>
    <w:rsid w:val="00220E86"/>
    <w:rsid w:val="002212F8"/>
    <w:rsid w:val="00221D59"/>
    <w:rsid w:val="00222ABA"/>
    <w:rsid w:val="00222B78"/>
    <w:rsid w:val="00222D5C"/>
    <w:rsid w:val="0022332F"/>
    <w:rsid w:val="00224BF2"/>
    <w:rsid w:val="00224EAB"/>
    <w:rsid w:val="00225571"/>
    <w:rsid w:val="00225629"/>
    <w:rsid w:val="002256C1"/>
    <w:rsid w:val="002269C9"/>
    <w:rsid w:val="00226C5B"/>
    <w:rsid w:val="00226DD1"/>
    <w:rsid w:val="00227401"/>
    <w:rsid w:val="00230CCB"/>
    <w:rsid w:val="00231703"/>
    <w:rsid w:val="00231718"/>
    <w:rsid w:val="002318A0"/>
    <w:rsid w:val="00232C7C"/>
    <w:rsid w:val="00234BCC"/>
    <w:rsid w:val="00234EE5"/>
    <w:rsid w:val="002352FD"/>
    <w:rsid w:val="0023677C"/>
    <w:rsid w:val="00236CAD"/>
    <w:rsid w:val="00236E37"/>
    <w:rsid w:val="00237B64"/>
    <w:rsid w:val="00237EFD"/>
    <w:rsid w:val="002402FB"/>
    <w:rsid w:val="002404F5"/>
    <w:rsid w:val="00240F5E"/>
    <w:rsid w:val="00241724"/>
    <w:rsid w:val="00241A05"/>
    <w:rsid w:val="00242A79"/>
    <w:rsid w:val="00244453"/>
    <w:rsid w:val="00245BDF"/>
    <w:rsid w:val="00245F27"/>
    <w:rsid w:val="002462C6"/>
    <w:rsid w:val="00246BBE"/>
    <w:rsid w:val="00247845"/>
    <w:rsid w:val="00247B66"/>
    <w:rsid w:val="002503CC"/>
    <w:rsid w:val="00250491"/>
    <w:rsid w:val="00251329"/>
    <w:rsid w:val="00251AA8"/>
    <w:rsid w:val="00252774"/>
    <w:rsid w:val="00252FAD"/>
    <w:rsid w:val="00253243"/>
    <w:rsid w:val="00253420"/>
    <w:rsid w:val="00253C5D"/>
    <w:rsid w:val="00254531"/>
    <w:rsid w:val="002546E1"/>
    <w:rsid w:val="002549B1"/>
    <w:rsid w:val="00254C2C"/>
    <w:rsid w:val="00255982"/>
    <w:rsid w:val="00255A04"/>
    <w:rsid w:val="0025637F"/>
    <w:rsid w:val="002607D5"/>
    <w:rsid w:val="0026085E"/>
    <w:rsid w:val="00260EC1"/>
    <w:rsid w:val="00261BEA"/>
    <w:rsid w:val="00262EE9"/>
    <w:rsid w:val="00262F0D"/>
    <w:rsid w:val="0026426D"/>
    <w:rsid w:val="002642A1"/>
    <w:rsid w:val="00264844"/>
    <w:rsid w:val="0026508C"/>
    <w:rsid w:val="002658B0"/>
    <w:rsid w:val="0026605A"/>
    <w:rsid w:val="00266D78"/>
    <w:rsid w:val="002672C7"/>
    <w:rsid w:val="00267600"/>
    <w:rsid w:val="00270051"/>
    <w:rsid w:val="00270642"/>
    <w:rsid w:val="0027071C"/>
    <w:rsid w:val="00270C07"/>
    <w:rsid w:val="00271A8E"/>
    <w:rsid w:val="00271FF9"/>
    <w:rsid w:val="00272866"/>
    <w:rsid w:val="00273872"/>
    <w:rsid w:val="00273DC3"/>
    <w:rsid w:val="00273FE8"/>
    <w:rsid w:val="00274A1A"/>
    <w:rsid w:val="00274A62"/>
    <w:rsid w:val="002754B7"/>
    <w:rsid w:val="00277E2F"/>
    <w:rsid w:val="00280112"/>
    <w:rsid w:val="0028077C"/>
    <w:rsid w:val="0028077F"/>
    <w:rsid w:val="00281129"/>
    <w:rsid w:val="002812CB"/>
    <w:rsid w:val="002813A2"/>
    <w:rsid w:val="00283294"/>
    <w:rsid w:val="00283762"/>
    <w:rsid w:val="002848F8"/>
    <w:rsid w:val="00284C03"/>
    <w:rsid w:val="00284FA7"/>
    <w:rsid w:val="002850BE"/>
    <w:rsid w:val="00285409"/>
    <w:rsid w:val="00286454"/>
    <w:rsid w:val="00286DDC"/>
    <w:rsid w:val="00290893"/>
    <w:rsid w:val="00290BAC"/>
    <w:rsid w:val="0029148D"/>
    <w:rsid w:val="00292F4A"/>
    <w:rsid w:val="00293C25"/>
    <w:rsid w:val="00296219"/>
    <w:rsid w:val="00296536"/>
    <w:rsid w:val="00296715"/>
    <w:rsid w:val="002968D3"/>
    <w:rsid w:val="0029690D"/>
    <w:rsid w:val="00296ECA"/>
    <w:rsid w:val="00297008"/>
    <w:rsid w:val="00297799"/>
    <w:rsid w:val="00297A2E"/>
    <w:rsid w:val="00297E45"/>
    <w:rsid w:val="002A0AD2"/>
    <w:rsid w:val="002A1354"/>
    <w:rsid w:val="002A148E"/>
    <w:rsid w:val="002A2598"/>
    <w:rsid w:val="002A259A"/>
    <w:rsid w:val="002A2AE1"/>
    <w:rsid w:val="002A33A4"/>
    <w:rsid w:val="002A46B1"/>
    <w:rsid w:val="002A48E7"/>
    <w:rsid w:val="002A4DED"/>
    <w:rsid w:val="002A6114"/>
    <w:rsid w:val="002A63C8"/>
    <w:rsid w:val="002A699F"/>
    <w:rsid w:val="002A6B5A"/>
    <w:rsid w:val="002A751D"/>
    <w:rsid w:val="002B0BDA"/>
    <w:rsid w:val="002B0F3C"/>
    <w:rsid w:val="002B1C56"/>
    <w:rsid w:val="002B2AD6"/>
    <w:rsid w:val="002B2BD1"/>
    <w:rsid w:val="002B2D05"/>
    <w:rsid w:val="002B4A08"/>
    <w:rsid w:val="002B58B7"/>
    <w:rsid w:val="002B5AC7"/>
    <w:rsid w:val="002B69A5"/>
    <w:rsid w:val="002B6CFC"/>
    <w:rsid w:val="002B6EBC"/>
    <w:rsid w:val="002B726C"/>
    <w:rsid w:val="002B74A5"/>
    <w:rsid w:val="002B7EC0"/>
    <w:rsid w:val="002B7ED4"/>
    <w:rsid w:val="002C0009"/>
    <w:rsid w:val="002C0566"/>
    <w:rsid w:val="002C068F"/>
    <w:rsid w:val="002C0DAB"/>
    <w:rsid w:val="002C11CD"/>
    <w:rsid w:val="002C2E8A"/>
    <w:rsid w:val="002C4105"/>
    <w:rsid w:val="002C488E"/>
    <w:rsid w:val="002C56D4"/>
    <w:rsid w:val="002C5A7C"/>
    <w:rsid w:val="002C5C72"/>
    <w:rsid w:val="002C6461"/>
    <w:rsid w:val="002C756F"/>
    <w:rsid w:val="002C7DB8"/>
    <w:rsid w:val="002C7EC4"/>
    <w:rsid w:val="002C7ECD"/>
    <w:rsid w:val="002C7EDD"/>
    <w:rsid w:val="002D0052"/>
    <w:rsid w:val="002D042B"/>
    <w:rsid w:val="002D468E"/>
    <w:rsid w:val="002D4755"/>
    <w:rsid w:val="002D5A18"/>
    <w:rsid w:val="002D5F85"/>
    <w:rsid w:val="002D703E"/>
    <w:rsid w:val="002D7A46"/>
    <w:rsid w:val="002E2314"/>
    <w:rsid w:val="002E27FA"/>
    <w:rsid w:val="002E31EB"/>
    <w:rsid w:val="002E339C"/>
    <w:rsid w:val="002E35AA"/>
    <w:rsid w:val="002E35DA"/>
    <w:rsid w:val="002E4671"/>
    <w:rsid w:val="002E6033"/>
    <w:rsid w:val="002E6850"/>
    <w:rsid w:val="002E686D"/>
    <w:rsid w:val="002E6D70"/>
    <w:rsid w:val="002F017E"/>
    <w:rsid w:val="002F06FB"/>
    <w:rsid w:val="002F226E"/>
    <w:rsid w:val="002F4731"/>
    <w:rsid w:val="002F7314"/>
    <w:rsid w:val="002F7514"/>
    <w:rsid w:val="002F7B3B"/>
    <w:rsid w:val="003014D4"/>
    <w:rsid w:val="003022CC"/>
    <w:rsid w:val="003032B3"/>
    <w:rsid w:val="00303512"/>
    <w:rsid w:val="00303F30"/>
    <w:rsid w:val="00304615"/>
    <w:rsid w:val="00305182"/>
    <w:rsid w:val="00305429"/>
    <w:rsid w:val="0030559A"/>
    <w:rsid w:val="00305904"/>
    <w:rsid w:val="00305E13"/>
    <w:rsid w:val="0030638F"/>
    <w:rsid w:val="003068E5"/>
    <w:rsid w:val="0030695A"/>
    <w:rsid w:val="0030700A"/>
    <w:rsid w:val="00307BE6"/>
    <w:rsid w:val="00311CA9"/>
    <w:rsid w:val="003125EF"/>
    <w:rsid w:val="00312B41"/>
    <w:rsid w:val="00314428"/>
    <w:rsid w:val="00314E72"/>
    <w:rsid w:val="00314F1A"/>
    <w:rsid w:val="0031538F"/>
    <w:rsid w:val="00315704"/>
    <w:rsid w:val="00315827"/>
    <w:rsid w:val="00316002"/>
    <w:rsid w:val="00316178"/>
    <w:rsid w:val="00316770"/>
    <w:rsid w:val="00316D00"/>
    <w:rsid w:val="00316F18"/>
    <w:rsid w:val="00316F3F"/>
    <w:rsid w:val="00316F42"/>
    <w:rsid w:val="003173DE"/>
    <w:rsid w:val="00317597"/>
    <w:rsid w:val="00317BA9"/>
    <w:rsid w:val="00317D5E"/>
    <w:rsid w:val="003200D5"/>
    <w:rsid w:val="00320326"/>
    <w:rsid w:val="0032324A"/>
    <w:rsid w:val="00323D42"/>
    <w:rsid w:val="0032414A"/>
    <w:rsid w:val="0032593F"/>
    <w:rsid w:val="003262FE"/>
    <w:rsid w:val="00326C5B"/>
    <w:rsid w:val="00326D15"/>
    <w:rsid w:val="00326D6F"/>
    <w:rsid w:val="00326E2F"/>
    <w:rsid w:val="0032705A"/>
    <w:rsid w:val="003273F8"/>
    <w:rsid w:val="00327845"/>
    <w:rsid w:val="00327C57"/>
    <w:rsid w:val="0033043A"/>
    <w:rsid w:val="00330B92"/>
    <w:rsid w:val="00330EAB"/>
    <w:rsid w:val="0033151E"/>
    <w:rsid w:val="00331520"/>
    <w:rsid w:val="003315C2"/>
    <w:rsid w:val="003317A4"/>
    <w:rsid w:val="00331DBD"/>
    <w:rsid w:val="0033331F"/>
    <w:rsid w:val="00334436"/>
    <w:rsid w:val="003345F1"/>
    <w:rsid w:val="003348DA"/>
    <w:rsid w:val="0033546D"/>
    <w:rsid w:val="00335738"/>
    <w:rsid w:val="00336E4B"/>
    <w:rsid w:val="00337429"/>
    <w:rsid w:val="00337A7E"/>
    <w:rsid w:val="00337DD1"/>
    <w:rsid w:val="0034074D"/>
    <w:rsid w:val="003408E4"/>
    <w:rsid w:val="00340E2D"/>
    <w:rsid w:val="00341E5F"/>
    <w:rsid w:val="0034244D"/>
    <w:rsid w:val="003449F0"/>
    <w:rsid w:val="00347253"/>
    <w:rsid w:val="0035034E"/>
    <w:rsid w:val="00350CA9"/>
    <w:rsid w:val="00352039"/>
    <w:rsid w:val="00352861"/>
    <w:rsid w:val="003528D6"/>
    <w:rsid w:val="00352F0B"/>
    <w:rsid w:val="003533DF"/>
    <w:rsid w:val="00353640"/>
    <w:rsid w:val="00354648"/>
    <w:rsid w:val="00354B9D"/>
    <w:rsid w:val="00355D20"/>
    <w:rsid w:val="00356D86"/>
    <w:rsid w:val="00357393"/>
    <w:rsid w:val="003576D3"/>
    <w:rsid w:val="00357CB8"/>
    <w:rsid w:val="003624F2"/>
    <w:rsid w:val="00363CD5"/>
    <w:rsid w:val="00364135"/>
    <w:rsid w:val="003668F0"/>
    <w:rsid w:val="00367082"/>
    <w:rsid w:val="00367580"/>
    <w:rsid w:val="00367DD4"/>
    <w:rsid w:val="003701EF"/>
    <w:rsid w:val="003708B7"/>
    <w:rsid w:val="00371472"/>
    <w:rsid w:val="0037147C"/>
    <w:rsid w:val="00371F25"/>
    <w:rsid w:val="0037284D"/>
    <w:rsid w:val="00373D63"/>
    <w:rsid w:val="00373EE8"/>
    <w:rsid w:val="00375102"/>
    <w:rsid w:val="00375196"/>
    <w:rsid w:val="0037596B"/>
    <w:rsid w:val="00376943"/>
    <w:rsid w:val="00377A92"/>
    <w:rsid w:val="00380057"/>
    <w:rsid w:val="003801F0"/>
    <w:rsid w:val="0038092B"/>
    <w:rsid w:val="003809EC"/>
    <w:rsid w:val="00381F4F"/>
    <w:rsid w:val="00381F59"/>
    <w:rsid w:val="00382F29"/>
    <w:rsid w:val="00383283"/>
    <w:rsid w:val="00383A69"/>
    <w:rsid w:val="00387012"/>
    <w:rsid w:val="00387B17"/>
    <w:rsid w:val="0039034A"/>
    <w:rsid w:val="00390AFA"/>
    <w:rsid w:val="00390FC2"/>
    <w:rsid w:val="00391AB4"/>
    <w:rsid w:val="00392165"/>
    <w:rsid w:val="003928EC"/>
    <w:rsid w:val="003930B8"/>
    <w:rsid w:val="00394263"/>
    <w:rsid w:val="00394EFB"/>
    <w:rsid w:val="003956DD"/>
    <w:rsid w:val="0039582B"/>
    <w:rsid w:val="00395F0E"/>
    <w:rsid w:val="003963CE"/>
    <w:rsid w:val="00396CF6"/>
    <w:rsid w:val="00396D13"/>
    <w:rsid w:val="00397CB5"/>
    <w:rsid w:val="003A0042"/>
    <w:rsid w:val="003A03B1"/>
    <w:rsid w:val="003A0492"/>
    <w:rsid w:val="003A2E18"/>
    <w:rsid w:val="003A35DE"/>
    <w:rsid w:val="003A364A"/>
    <w:rsid w:val="003A391F"/>
    <w:rsid w:val="003A3B52"/>
    <w:rsid w:val="003A4CA5"/>
    <w:rsid w:val="003A6613"/>
    <w:rsid w:val="003B0233"/>
    <w:rsid w:val="003B0543"/>
    <w:rsid w:val="003B09DA"/>
    <w:rsid w:val="003B0F0C"/>
    <w:rsid w:val="003B27E7"/>
    <w:rsid w:val="003B29E7"/>
    <w:rsid w:val="003B3117"/>
    <w:rsid w:val="003B36C3"/>
    <w:rsid w:val="003B4079"/>
    <w:rsid w:val="003B4397"/>
    <w:rsid w:val="003B43B5"/>
    <w:rsid w:val="003B4696"/>
    <w:rsid w:val="003B522A"/>
    <w:rsid w:val="003C0B96"/>
    <w:rsid w:val="003C0C3C"/>
    <w:rsid w:val="003C0DD1"/>
    <w:rsid w:val="003C13CD"/>
    <w:rsid w:val="003C23B9"/>
    <w:rsid w:val="003C3C32"/>
    <w:rsid w:val="003C4BBD"/>
    <w:rsid w:val="003C5109"/>
    <w:rsid w:val="003C5C4B"/>
    <w:rsid w:val="003C67D1"/>
    <w:rsid w:val="003C7C07"/>
    <w:rsid w:val="003D001B"/>
    <w:rsid w:val="003D13F6"/>
    <w:rsid w:val="003D18A8"/>
    <w:rsid w:val="003D1DB3"/>
    <w:rsid w:val="003D24DD"/>
    <w:rsid w:val="003D28AA"/>
    <w:rsid w:val="003D2E0D"/>
    <w:rsid w:val="003D3335"/>
    <w:rsid w:val="003D43AD"/>
    <w:rsid w:val="003D5728"/>
    <w:rsid w:val="003D5931"/>
    <w:rsid w:val="003D6010"/>
    <w:rsid w:val="003D609F"/>
    <w:rsid w:val="003D6481"/>
    <w:rsid w:val="003D7948"/>
    <w:rsid w:val="003D79BE"/>
    <w:rsid w:val="003E006D"/>
    <w:rsid w:val="003E038E"/>
    <w:rsid w:val="003E0985"/>
    <w:rsid w:val="003E0C13"/>
    <w:rsid w:val="003E26F6"/>
    <w:rsid w:val="003E526C"/>
    <w:rsid w:val="003E52B1"/>
    <w:rsid w:val="003E77AF"/>
    <w:rsid w:val="003E7B6F"/>
    <w:rsid w:val="003E7EAB"/>
    <w:rsid w:val="003F04E0"/>
    <w:rsid w:val="003F06E5"/>
    <w:rsid w:val="003F0D9D"/>
    <w:rsid w:val="003F1485"/>
    <w:rsid w:val="003F1B22"/>
    <w:rsid w:val="003F27CE"/>
    <w:rsid w:val="003F31D3"/>
    <w:rsid w:val="003F3C02"/>
    <w:rsid w:val="003F3D7B"/>
    <w:rsid w:val="003F41E9"/>
    <w:rsid w:val="003F454F"/>
    <w:rsid w:val="003F543B"/>
    <w:rsid w:val="003F5A1F"/>
    <w:rsid w:val="003F6A2D"/>
    <w:rsid w:val="003F6CCE"/>
    <w:rsid w:val="003F7098"/>
    <w:rsid w:val="003F7F24"/>
    <w:rsid w:val="004014FA"/>
    <w:rsid w:val="00401FBB"/>
    <w:rsid w:val="00402710"/>
    <w:rsid w:val="00404461"/>
    <w:rsid w:val="00407395"/>
    <w:rsid w:val="004106A7"/>
    <w:rsid w:val="0041189F"/>
    <w:rsid w:val="004118FA"/>
    <w:rsid w:val="00411A22"/>
    <w:rsid w:val="00413321"/>
    <w:rsid w:val="00413EE4"/>
    <w:rsid w:val="004147B2"/>
    <w:rsid w:val="00414947"/>
    <w:rsid w:val="00414D48"/>
    <w:rsid w:val="0041542D"/>
    <w:rsid w:val="00415F7F"/>
    <w:rsid w:val="004173CB"/>
    <w:rsid w:val="00420359"/>
    <w:rsid w:val="00420469"/>
    <w:rsid w:val="0042098B"/>
    <w:rsid w:val="00420AC2"/>
    <w:rsid w:val="004218D6"/>
    <w:rsid w:val="00421F57"/>
    <w:rsid w:val="004227E0"/>
    <w:rsid w:val="00422B44"/>
    <w:rsid w:val="00422D4D"/>
    <w:rsid w:val="004231A7"/>
    <w:rsid w:val="00424E7D"/>
    <w:rsid w:val="00425483"/>
    <w:rsid w:val="00425A2A"/>
    <w:rsid w:val="00425FD0"/>
    <w:rsid w:val="0042602A"/>
    <w:rsid w:val="004262FB"/>
    <w:rsid w:val="004264F5"/>
    <w:rsid w:val="0042693E"/>
    <w:rsid w:val="004303B1"/>
    <w:rsid w:val="004303E5"/>
    <w:rsid w:val="00430512"/>
    <w:rsid w:val="00430AB9"/>
    <w:rsid w:val="00431771"/>
    <w:rsid w:val="00431B6E"/>
    <w:rsid w:val="00431B7B"/>
    <w:rsid w:val="0043263D"/>
    <w:rsid w:val="00432B91"/>
    <w:rsid w:val="00434B53"/>
    <w:rsid w:val="00435C0B"/>
    <w:rsid w:val="0043678B"/>
    <w:rsid w:val="00436FCA"/>
    <w:rsid w:val="00440F32"/>
    <w:rsid w:val="00441BC4"/>
    <w:rsid w:val="00443780"/>
    <w:rsid w:val="004445C2"/>
    <w:rsid w:val="00444938"/>
    <w:rsid w:val="0044558A"/>
    <w:rsid w:val="00445F1D"/>
    <w:rsid w:val="00446850"/>
    <w:rsid w:val="004478E8"/>
    <w:rsid w:val="0044798A"/>
    <w:rsid w:val="004506AE"/>
    <w:rsid w:val="00451055"/>
    <w:rsid w:val="00451ED7"/>
    <w:rsid w:val="00451EDC"/>
    <w:rsid w:val="004526E1"/>
    <w:rsid w:val="00452856"/>
    <w:rsid w:val="00452A66"/>
    <w:rsid w:val="00452E2E"/>
    <w:rsid w:val="0045446D"/>
    <w:rsid w:val="004546B0"/>
    <w:rsid w:val="004549E2"/>
    <w:rsid w:val="00454A95"/>
    <w:rsid w:val="004559C3"/>
    <w:rsid w:val="0045609F"/>
    <w:rsid w:val="004574C7"/>
    <w:rsid w:val="00457BE1"/>
    <w:rsid w:val="00457CB6"/>
    <w:rsid w:val="00457F44"/>
    <w:rsid w:val="0046001A"/>
    <w:rsid w:val="00460E61"/>
    <w:rsid w:val="004621C7"/>
    <w:rsid w:val="004632DE"/>
    <w:rsid w:val="00463DCD"/>
    <w:rsid w:val="004640F7"/>
    <w:rsid w:val="0046478F"/>
    <w:rsid w:val="004655F5"/>
    <w:rsid w:val="00466071"/>
    <w:rsid w:val="00466471"/>
    <w:rsid w:val="00466A07"/>
    <w:rsid w:val="00467204"/>
    <w:rsid w:val="0046789C"/>
    <w:rsid w:val="004704C6"/>
    <w:rsid w:val="00471DBB"/>
    <w:rsid w:val="00472979"/>
    <w:rsid w:val="004750D8"/>
    <w:rsid w:val="0047642C"/>
    <w:rsid w:val="0047762B"/>
    <w:rsid w:val="00477C59"/>
    <w:rsid w:val="00477F69"/>
    <w:rsid w:val="0048031C"/>
    <w:rsid w:val="004819D8"/>
    <w:rsid w:val="00481E8D"/>
    <w:rsid w:val="004821B8"/>
    <w:rsid w:val="00482344"/>
    <w:rsid w:val="00482982"/>
    <w:rsid w:val="00482FDA"/>
    <w:rsid w:val="00483300"/>
    <w:rsid w:val="0048367C"/>
    <w:rsid w:val="00483688"/>
    <w:rsid w:val="004838C7"/>
    <w:rsid w:val="0048460D"/>
    <w:rsid w:val="00487879"/>
    <w:rsid w:val="00487B74"/>
    <w:rsid w:val="00487F79"/>
    <w:rsid w:val="00490214"/>
    <w:rsid w:val="004902A0"/>
    <w:rsid w:val="0049088B"/>
    <w:rsid w:val="004912A7"/>
    <w:rsid w:val="00491BD7"/>
    <w:rsid w:val="00492462"/>
    <w:rsid w:val="00492569"/>
    <w:rsid w:val="00492775"/>
    <w:rsid w:val="00493EC6"/>
    <w:rsid w:val="00496634"/>
    <w:rsid w:val="0049709B"/>
    <w:rsid w:val="004A0306"/>
    <w:rsid w:val="004A189E"/>
    <w:rsid w:val="004A28D4"/>
    <w:rsid w:val="004A2BBC"/>
    <w:rsid w:val="004A5907"/>
    <w:rsid w:val="004A706D"/>
    <w:rsid w:val="004A73BC"/>
    <w:rsid w:val="004A7483"/>
    <w:rsid w:val="004B041F"/>
    <w:rsid w:val="004B04E6"/>
    <w:rsid w:val="004B1A88"/>
    <w:rsid w:val="004B2D7D"/>
    <w:rsid w:val="004B32A5"/>
    <w:rsid w:val="004B52E2"/>
    <w:rsid w:val="004B6879"/>
    <w:rsid w:val="004B6A27"/>
    <w:rsid w:val="004B7953"/>
    <w:rsid w:val="004B7E96"/>
    <w:rsid w:val="004C0A9B"/>
    <w:rsid w:val="004C0BBB"/>
    <w:rsid w:val="004C1032"/>
    <w:rsid w:val="004C1115"/>
    <w:rsid w:val="004C2C77"/>
    <w:rsid w:val="004C35C0"/>
    <w:rsid w:val="004C4EBA"/>
    <w:rsid w:val="004C5100"/>
    <w:rsid w:val="004C60B6"/>
    <w:rsid w:val="004C67F9"/>
    <w:rsid w:val="004C7160"/>
    <w:rsid w:val="004C7A27"/>
    <w:rsid w:val="004C7CEE"/>
    <w:rsid w:val="004C7DB3"/>
    <w:rsid w:val="004D0315"/>
    <w:rsid w:val="004D075D"/>
    <w:rsid w:val="004D194E"/>
    <w:rsid w:val="004D2B2F"/>
    <w:rsid w:val="004D36BF"/>
    <w:rsid w:val="004D39E2"/>
    <w:rsid w:val="004D4BA7"/>
    <w:rsid w:val="004D51C5"/>
    <w:rsid w:val="004D5589"/>
    <w:rsid w:val="004D77FB"/>
    <w:rsid w:val="004D7A97"/>
    <w:rsid w:val="004D7FA0"/>
    <w:rsid w:val="004E00F7"/>
    <w:rsid w:val="004E014F"/>
    <w:rsid w:val="004E0A66"/>
    <w:rsid w:val="004E0AB8"/>
    <w:rsid w:val="004E0D0B"/>
    <w:rsid w:val="004E0E33"/>
    <w:rsid w:val="004E1426"/>
    <w:rsid w:val="004E1F4A"/>
    <w:rsid w:val="004E294C"/>
    <w:rsid w:val="004E4609"/>
    <w:rsid w:val="004E49A7"/>
    <w:rsid w:val="004E4C52"/>
    <w:rsid w:val="004E4CE9"/>
    <w:rsid w:val="004E4DF7"/>
    <w:rsid w:val="004E5180"/>
    <w:rsid w:val="004E5A32"/>
    <w:rsid w:val="004E612A"/>
    <w:rsid w:val="004E7975"/>
    <w:rsid w:val="004F0565"/>
    <w:rsid w:val="004F0B1A"/>
    <w:rsid w:val="004F14DD"/>
    <w:rsid w:val="004F1F38"/>
    <w:rsid w:val="004F3A81"/>
    <w:rsid w:val="004F4034"/>
    <w:rsid w:val="004F4D76"/>
    <w:rsid w:val="004F50DB"/>
    <w:rsid w:val="004F58F9"/>
    <w:rsid w:val="004F666D"/>
    <w:rsid w:val="004F6A84"/>
    <w:rsid w:val="004F6DF5"/>
    <w:rsid w:val="004F7149"/>
    <w:rsid w:val="004F717F"/>
    <w:rsid w:val="004F77C6"/>
    <w:rsid w:val="004F7921"/>
    <w:rsid w:val="00500262"/>
    <w:rsid w:val="005003C1"/>
    <w:rsid w:val="005010A9"/>
    <w:rsid w:val="005016E4"/>
    <w:rsid w:val="005031E3"/>
    <w:rsid w:val="005053D7"/>
    <w:rsid w:val="00506B47"/>
    <w:rsid w:val="00506F35"/>
    <w:rsid w:val="005071FB"/>
    <w:rsid w:val="005079FB"/>
    <w:rsid w:val="00512670"/>
    <w:rsid w:val="005131EB"/>
    <w:rsid w:val="00513357"/>
    <w:rsid w:val="00514B57"/>
    <w:rsid w:val="00514D29"/>
    <w:rsid w:val="005162D9"/>
    <w:rsid w:val="005165EB"/>
    <w:rsid w:val="005171DA"/>
    <w:rsid w:val="0051729C"/>
    <w:rsid w:val="005204E2"/>
    <w:rsid w:val="00521727"/>
    <w:rsid w:val="00522064"/>
    <w:rsid w:val="00524D84"/>
    <w:rsid w:val="00525126"/>
    <w:rsid w:val="005253F2"/>
    <w:rsid w:val="00525827"/>
    <w:rsid w:val="00525A42"/>
    <w:rsid w:val="005275E2"/>
    <w:rsid w:val="00527BF7"/>
    <w:rsid w:val="005308DB"/>
    <w:rsid w:val="00531B38"/>
    <w:rsid w:val="0053219B"/>
    <w:rsid w:val="00532654"/>
    <w:rsid w:val="00533C07"/>
    <w:rsid w:val="00533E12"/>
    <w:rsid w:val="00533E78"/>
    <w:rsid w:val="0053592B"/>
    <w:rsid w:val="00535D33"/>
    <w:rsid w:val="00535E3B"/>
    <w:rsid w:val="00536D7A"/>
    <w:rsid w:val="005400AD"/>
    <w:rsid w:val="00543038"/>
    <w:rsid w:val="005430B7"/>
    <w:rsid w:val="00543202"/>
    <w:rsid w:val="005435B8"/>
    <w:rsid w:val="005436E7"/>
    <w:rsid w:val="005447FB"/>
    <w:rsid w:val="005448DF"/>
    <w:rsid w:val="00544905"/>
    <w:rsid w:val="00544A57"/>
    <w:rsid w:val="0054541C"/>
    <w:rsid w:val="0054547B"/>
    <w:rsid w:val="005463BF"/>
    <w:rsid w:val="005466BD"/>
    <w:rsid w:val="0054673C"/>
    <w:rsid w:val="005470E6"/>
    <w:rsid w:val="00547AC4"/>
    <w:rsid w:val="00547C4A"/>
    <w:rsid w:val="00550148"/>
    <w:rsid w:val="0055080B"/>
    <w:rsid w:val="00550B76"/>
    <w:rsid w:val="005514A6"/>
    <w:rsid w:val="005519C6"/>
    <w:rsid w:val="00552F47"/>
    <w:rsid w:val="00554036"/>
    <w:rsid w:val="00554C51"/>
    <w:rsid w:val="0055596B"/>
    <w:rsid w:val="00555F8C"/>
    <w:rsid w:val="00556277"/>
    <w:rsid w:val="0055714C"/>
    <w:rsid w:val="0055716D"/>
    <w:rsid w:val="00560183"/>
    <w:rsid w:val="005609F6"/>
    <w:rsid w:val="00561287"/>
    <w:rsid w:val="005619A3"/>
    <w:rsid w:val="00561C02"/>
    <w:rsid w:val="00561C1F"/>
    <w:rsid w:val="0056340F"/>
    <w:rsid w:val="00563747"/>
    <w:rsid w:val="00565CB5"/>
    <w:rsid w:val="00567763"/>
    <w:rsid w:val="00567A5E"/>
    <w:rsid w:val="00570C2E"/>
    <w:rsid w:val="005718F5"/>
    <w:rsid w:val="00571C40"/>
    <w:rsid w:val="0057237B"/>
    <w:rsid w:val="0057337B"/>
    <w:rsid w:val="00573E31"/>
    <w:rsid w:val="00574B79"/>
    <w:rsid w:val="00574CBD"/>
    <w:rsid w:val="00575532"/>
    <w:rsid w:val="00575DD8"/>
    <w:rsid w:val="00575FCF"/>
    <w:rsid w:val="00576202"/>
    <w:rsid w:val="00576349"/>
    <w:rsid w:val="005768D5"/>
    <w:rsid w:val="00580FBD"/>
    <w:rsid w:val="00581A40"/>
    <w:rsid w:val="00581AB4"/>
    <w:rsid w:val="00581ABE"/>
    <w:rsid w:val="00581D07"/>
    <w:rsid w:val="00583AB0"/>
    <w:rsid w:val="00583D0C"/>
    <w:rsid w:val="00584247"/>
    <w:rsid w:val="005848C3"/>
    <w:rsid w:val="0058536A"/>
    <w:rsid w:val="00585727"/>
    <w:rsid w:val="00585E90"/>
    <w:rsid w:val="0058670D"/>
    <w:rsid w:val="00586CEE"/>
    <w:rsid w:val="00587336"/>
    <w:rsid w:val="005873B4"/>
    <w:rsid w:val="00587D0E"/>
    <w:rsid w:val="005904A2"/>
    <w:rsid w:val="005909EE"/>
    <w:rsid w:val="00590B48"/>
    <w:rsid w:val="00591219"/>
    <w:rsid w:val="00591FB7"/>
    <w:rsid w:val="005929D8"/>
    <w:rsid w:val="005930D8"/>
    <w:rsid w:val="0059415B"/>
    <w:rsid w:val="005941C3"/>
    <w:rsid w:val="00594CCD"/>
    <w:rsid w:val="00594DA8"/>
    <w:rsid w:val="005951B1"/>
    <w:rsid w:val="005951BA"/>
    <w:rsid w:val="00595D9C"/>
    <w:rsid w:val="00595D9F"/>
    <w:rsid w:val="00595F7E"/>
    <w:rsid w:val="005972B8"/>
    <w:rsid w:val="005973F3"/>
    <w:rsid w:val="00597C56"/>
    <w:rsid w:val="005A0A17"/>
    <w:rsid w:val="005A0DDB"/>
    <w:rsid w:val="005A1562"/>
    <w:rsid w:val="005A2135"/>
    <w:rsid w:val="005A227F"/>
    <w:rsid w:val="005A268B"/>
    <w:rsid w:val="005A2909"/>
    <w:rsid w:val="005A4191"/>
    <w:rsid w:val="005A4901"/>
    <w:rsid w:val="005A522E"/>
    <w:rsid w:val="005A741F"/>
    <w:rsid w:val="005A7A77"/>
    <w:rsid w:val="005B1845"/>
    <w:rsid w:val="005B191A"/>
    <w:rsid w:val="005B1D99"/>
    <w:rsid w:val="005B280F"/>
    <w:rsid w:val="005B2B0E"/>
    <w:rsid w:val="005B43C8"/>
    <w:rsid w:val="005B4BE2"/>
    <w:rsid w:val="005B5925"/>
    <w:rsid w:val="005B5D15"/>
    <w:rsid w:val="005C00F7"/>
    <w:rsid w:val="005C129A"/>
    <w:rsid w:val="005C13F9"/>
    <w:rsid w:val="005C2649"/>
    <w:rsid w:val="005C2FED"/>
    <w:rsid w:val="005C3993"/>
    <w:rsid w:val="005C404C"/>
    <w:rsid w:val="005C4741"/>
    <w:rsid w:val="005C587E"/>
    <w:rsid w:val="005C7626"/>
    <w:rsid w:val="005C78D7"/>
    <w:rsid w:val="005D0E89"/>
    <w:rsid w:val="005D1332"/>
    <w:rsid w:val="005D15E9"/>
    <w:rsid w:val="005D20E2"/>
    <w:rsid w:val="005D279D"/>
    <w:rsid w:val="005D28CA"/>
    <w:rsid w:val="005D3167"/>
    <w:rsid w:val="005D338F"/>
    <w:rsid w:val="005D40DD"/>
    <w:rsid w:val="005D471F"/>
    <w:rsid w:val="005D4FBF"/>
    <w:rsid w:val="005D52AB"/>
    <w:rsid w:val="005D530B"/>
    <w:rsid w:val="005D5F2F"/>
    <w:rsid w:val="005D6121"/>
    <w:rsid w:val="005D61A0"/>
    <w:rsid w:val="005D630D"/>
    <w:rsid w:val="005E0086"/>
    <w:rsid w:val="005E08DC"/>
    <w:rsid w:val="005E0E06"/>
    <w:rsid w:val="005E1618"/>
    <w:rsid w:val="005E1703"/>
    <w:rsid w:val="005E1720"/>
    <w:rsid w:val="005E1B01"/>
    <w:rsid w:val="005E1B3E"/>
    <w:rsid w:val="005E347C"/>
    <w:rsid w:val="005E370D"/>
    <w:rsid w:val="005E3BED"/>
    <w:rsid w:val="005E3D38"/>
    <w:rsid w:val="005E41B6"/>
    <w:rsid w:val="005E5B4B"/>
    <w:rsid w:val="005E7819"/>
    <w:rsid w:val="005E7DE8"/>
    <w:rsid w:val="005E7F11"/>
    <w:rsid w:val="005F011F"/>
    <w:rsid w:val="005F07EA"/>
    <w:rsid w:val="005F2305"/>
    <w:rsid w:val="005F25B0"/>
    <w:rsid w:val="005F2681"/>
    <w:rsid w:val="005F2CB4"/>
    <w:rsid w:val="005F2E35"/>
    <w:rsid w:val="005F5577"/>
    <w:rsid w:val="005F64E0"/>
    <w:rsid w:val="005F6E4F"/>
    <w:rsid w:val="005F7232"/>
    <w:rsid w:val="00600FDF"/>
    <w:rsid w:val="0060161B"/>
    <w:rsid w:val="006018FC"/>
    <w:rsid w:val="0060212E"/>
    <w:rsid w:val="0060227E"/>
    <w:rsid w:val="0060241E"/>
    <w:rsid w:val="006033CA"/>
    <w:rsid w:val="00603F5F"/>
    <w:rsid w:val="006041C3"/>
    <w:rsid w:val="00604857"/>
    <w:rsid w:val="006052A8"/>
    <w:rsid w:val="00605F8D"/>
    <w:rsid w:val="00606B34"/>
    <w:rsid w:val="00606B46"/>
    <w:rsid w:val="00607891"/>
    <w:rsid w:val="00610170"/>
    <w:rsid w:val="006107B9"/>
    <w:rsid w:val="00612186"/>
    <w:rsid w:val="0061233B"/>
    <w:rsid w:val="006134FC"/>
    <w:rsid w:val="00614232"/>
    <w:rsid w:val="00614557"/>
    <w:rsid w:val="006149A0"/>
    <w:rsid w:val="00614E56"/>
    <w:rsid w:val="0061540D"/>
    <w:rsid w:val="006158F1"/>
    <w:rsid w:val="00616071"/>
    <w:rsid w:val="00616BF3"/>
    <w:rsid w:val="00616E5F"/>
    <w:rsid w:val="00616EBD"/>
    <w:rsid w:val="0062065B"/>
    <w:rsid w:val="00620E88"/>
    <w:rsid w:val="0062119A"/>
    <w:rsid w:val="00621867"/>
    <w:rsid w:val="006229BB"/>
    <w:rsid w:val="00624CE3"/>
    <w:rsid w:val="006267E5"/>
    <w:rsid w:val="00626A89"/>
    <w:rsid w:val="00626E7F"/>
    <w:rsid w:val="00626F1E"/>
    <w:rsid w:val="00627189"/>
    <w:rsid w:val="00627C67"/>
    <w:rsid w:val="00630B92"/>
    <w:rsid w:val="0063173B"/>
    <w:rsid w:val="006318DC"/>
    <w:rsid w:val="00632042"/>
    <w:rsid w:val="006344D1"/>
    <w:rsid w:val="006346E7"/>
    <w:rsid w:val="00636827"/>
    <w:rsid w:val="00636866"/>
    <w:rsid w:val="00636F90"/>
    <w:rsid w:val="00637540"/>
    <w:rsid w:val="006375A9"/>
    <w:rsid w:val="006377D6"/>
    <w:rsid w:val="00637BC9"/>
    <w:rsid w:val="006409AD"/>
    <w:rsid w:val="00640BCB"/>
    <w:rsid w:val="0064154A"/>
    <w:rsid w:val="00642579"/>
    <w:rsid w:val="0064316E"/>
    <w:rsid w:val="006437AB"/>
    <w:rsid w:val="00643A8D"/>
    <w:rsid w:val="00644048"/>
    <w:rsid w:val="006443CD"/>
    <w:rsid w:val="006445A2"/>
    <w:rsid w:val="00644DD7"/>
    <w:rsid w:val="00644F3D"/>
    <w:rsid w:val="00645E62"/>
    <w:rsid w:val="00646163"/>
    <w:rsid w:val="00646379"/>
    <w:rsid w:val="00646A13"/>
    <w:rsid w:val="0064774A"/>
    <w:rsid w:val="006478E4"/>
    <w:rsid w:val="00650446"/>
    <w:rsid w:val="006506EC"/>
    <w:rsid w:val="00650EDF"/>
    <w:rsid w:val="00650FF9"/>
    <w:rsid w:val="006519CB"/>
    <w:rsid w:val="00651A19"/>
    <w:rsid w:val="0065251F"/>
    <w:rsid w:val="00653025"/>
    <w:rsid w:val="006532CE"/>
    <w:rsid w:val="0065449C"/>
    <w:rsid w:val="00654729"/>
    <w:rsid w:val="00654AAE"/>
    <w:rsid w:val="00655267"/>
    <w:rsid w:val="00655546"/>
    <w:rsid w:val="00655627"/>
    <w:rsid w:val="00655697"/>
    <w:rsid w:val="00655C53"/>
    <w:rsid w:val="00655C65"/>
    <w:rsid w:val="0065636E"/>
    <w:rsid w:val="0065639D"/>
    <w:rsid w:val="00656579"/>
    <w:rsid w:val="006569B3"/>
    <w:rsid w:val="00656EE0"/>
    <w:rsid w:val="00657C83"/>
    <w:rsid w:val="00657D87"/>
    <w:rsid w:val="00657F19"/>
    <w:rsid w:val="00660048"/>
    <w:rsid w:val="006605AC"/>
    <w:rsid w:val="00661CC6"/>
    <w:rsid w:val="00663123"/>
    <w:rsid w:val="006632B8"/>
    <w:rsid w:val="00663C9C"/>
    <w:rsid w:val="00663E3C"/>
    <w:rsid w:val="00664BFE"/>
    <w:rsid w:val="00664D18"/>
    <w:rsid w:val="006650C0"/>
    <w:rsid w:val="006656E7"/>
    <w:rsid w:val="00666001"/>
    <w:rsid w:val="00666721"/>
    <w:rsid w:val="0066719D"/>
    <w:rsid w:val="00667E85"/>
    <w:rsid w:val="006705BD"/>
    <w:rsid w:val="006718C4"/>
    <w:rsid w:val="00671B1B"/>
    <w:rsid w:val="006721BC"/>
    <w:rsid w:val="006734D1"/>
    <w:rsid w:val="00674664"/>
    <w:rsid w:val="00674DD3"/>
    <w:rsid w:val="00675082"/>
    <w:rsid w:val="00675812"/>
    <w:rsid w:val="0067696E"/>
    <w:rsid w:val="00676B1C"/>
    <w:rsid w:val="00677DFA"/>
    <w:rsid w:val="006807C7"/>
    <w:rsid w:val="00680B99"/>
    <w:rsid w:val="00682173"/>
    <w:rsid w:val="00682AF5"/>
    <w:rsid w:val="00682C58"/>
    <w:rsid w:val="006835DC"/>
    <w:rsid w:val="00683BE7"/>
    <w:rsid w:val="006844A2"/>
    <w:rsid w:val="00684A05"/>
    <w:rsid w:val="0068526B"/>
    <w:rsid w:val="0068566C"/>
    <w:rsid w:val="006877A5"/>
    <w:rsid w:val="00687BA6"/>
    <w:rsid w:val="00687E4E"/>
    <w:rsid w:val="0069016C"/>
    <w:rsid w:val="00690521"/>
    <w:rsid w:val="0069055D"/>
    <w:rsid w:val="00690E2E"/>
    <w:rsid w:val="00690F84"/>
    <w:rsid w:val="00691781"/>
    <w:rsid w:val="00692167"/>
    <w:rsid w:val="00692454"/>
    <w:rsid w:val="00692E17"/>
    <w:rsid w:val="00692FF7"/>
    <w:rsid w:val="006936EB"/>
    <w:rsid w:val="00693B72"/>
    <w:rsid w:val="006941CB"/>
    <w:rsid w:val="006944F6"/>
    <w:rsid w:val="00695157"/>
    <w:rsid w:val="00696D4D"/>
    <w:rsid w:val="006976B5"/>
    <w:rsid w:val="006976B8"/>
    <w:rsid w:val="00697F83"/>
    <w:rsid w:val="006A1F56"/>
    <w:rsid w:val="006A21FB"/>
    <w:rsid w:val="006A2263"/>
    <w:rsid w:val="006A26E6"/>
    <w:rsid w:val="006A3F8F"/>
    <w:rsid w:val="006A643E"/>
    <w:rsid w:val="006A6755"/>
    <w:rsid w:val="006A690D"/>
    <w:rsid w:val="006A7969"/>
    <w:rsid w:val="006B002F"/>
    <w:rsid w:val="006B14C6"/>
    <w:rsid w:val="006B2EAE"/>
    <w:rsid w:val="006B32F9"/>
    <w:rsid w:val="006B56B3"/>
    <w:rsid w:val="006B6216"/>
    <w:rsid w:val="006B74B7"/>
    <w:rsid w:val="006B7598"/>
    <w:rsid w:val="006C03E4"/>
    <w:rsid w:val="006C055B"/>
    <w:rsid w:val="006C0DA8"/>
    <w:rsid w:val="006C2B52"/>
    <w:rsid w:val="006C380A"/>
    <w:rsid w:val="006C3E60"/>
    <w:rsid w:val="006C3EF0"/>
    <w:rsid w:val="006C512E"/>
    <w:rsid w:val="006C5257"/>
    <w:rsid w:val="006C5D7F"/>
    <w:rsid w:val="006C6279"/>
    <w:rsid w:val="006C6A3B"/>
    <w:rsid w:val="006C6CC5"/>
    <w:rsid w:val="006D07DE"/>
    <w:rsid w:val="006D0B03"/>
    <w:rsid w:val="006D0F70"/>
    <w:rsid w:val="006D14E0"/>
    <w:rsid w:val="006D1D26"/>
    <w:rsid w:val="006D2175"/>
    <w:rsid w:val="006D25B4"/>
    <w:rsid w:val="006D2A01"/>
    <w:rsid w:val="006D2BE6"/>
    <w:rsid w:val="006D335B"/>
    <w:rsid w:val="006D33A3"/>
    <w:rsid w:val="006D3C0F"/>
    <w:rsid w:val="006D6EB9"/>
    <w:rsid w:val="006D71F1"/>
    <w:rsid w:val="006D7BB4"/>
    <w:rsid w:val="006E0671"/>
    <w:rsid w:val="006E0892"/>
    <w:rsid w:val="006E1B70"/>
    <w:rsid w:val="006E3282"/>
    <w:rsid w:val="006E4857"/>
    <w:rsid w:val="006E5789"/>
    <w:rsid w:val="006E583F"/>
    <w:rsid w:val="006E609B"/>
    <w:rsid w:val="006E6614"/>
    <w:rsid w:val="006F0559"/>
    <w:rsid w:val="006F1D23"/>
    <w:rsid w:val="006F1F16"/>
    <w:rsid w:val="006F207A"/>
    <w:rsid w:val="006F4F1E"/>
    <w:rsid w:val="006F585E"/>
    <w:rsid w:val="006F789A"/>
    <w:rsid w:val="00701036"/>
    <w:rsid w:val="007030A4"/>
    <w:rsid w:val="0070376D"/>
    <w:rsid w:val="0070411D"/>
    <w:rsid w:val="007050BB"/>
    <w:rsid w:val="00710045"/>
    <w:rsid w:val="007114A9"/>
    <w:rsid w:val="00711AC7"/>
    <w:rsid w:val="0071267B"/>
    <w:rsid w:val="00712743"/>
    <w:rsid w:val="0071282F"/>
    <w:rsid w:val="00712AC9"/>
    <w:rsid w:val="007132C9"/>
    <w:rsid w:val="00714418"/>
    <w:rsid w:val="007151EF"/>
    <w:rsid w:val="007157EA"/>
    <w:rsid w:val="00715873"/>
    <w:rsid w:val="00715EDB"/>
    <w:rsid w:val="00716D25"/>
    <w:rsid w:val="0072027E"/>
    <w:rsid w:val="00720453"/>
    <w:rsid w:val="00720766"/>
    <w:rsid w:val="00721279"/>
    <w:rsid w:val="00721DFA"/>
    <w:rsid w:val="0072311B"/>
    <w:rsid w:val="007232F8"/>
    <w:rsid w:val="007235C8"/>
    <w:rsid w:val="0072386D"/>
    <w:rsid w:val="00724E84"/>
    <w:rsid w:val="00724FC6"/>
    <w:rsid w:val="00725290"/>
    <w:rsid w:val="00725337"/>
    <w:rsid w:val="00726A3E"/>
    <w:rsid w:val="00727CD6"/>
    <w:rsid w:val="007302F5"/>
    <w:rsid w:val="00730935"/>
    <w:rsid w:val="007317AA"/>
    <w:rsid w:val="0073225D"/>
    <w:rsid w:val="00732D43"/>
    <w:rsid w:val="00734CAB"/>
    <w:rsid w:val="007352D4"/>
    <w:rsid w:val="0073553E"/>
    <w:rsid w:val="00736640"/>
    <w:rsid w:val="0073735B"/>
    <w:rsid w:val="00740525"/>
    <w:rsid w:val="00741018"/>
    <w:rsid w:val="00742EDF"/>
    <w:rsid w:val="00743139"/>
    <w:rsid w:val="00743C13"/>
    <w:rsid w:val="00744380"/>
    <w:rsid w:val="007512F2"/>
    <w:rsid w:val="0075511A"/>
    <w:rsid w:val="0075541D"/>
    <w:rsid w:val="00755AAB"/>
    <w:rsid w:val="00755E50"/>
    <w:rsid w:val="00755EEB"/>
    <w:rsid w:val="007567E4"/>
    <w:rsid w:val="00756A2A"/>
    <w:rsid w:val="00756DD0"/>
    <w:rsid w:val="0075765F"/>
    <w:rsid w:val="0076274A"/>
    <w:rsid w:val="00762F67"/>
    <w:rsid w:val="007637B5"/>
    <w:rsid w:val="00763B0C"/>
    <w:rsid w:val="007645D8"/>
    <w:rsid w:val="0076461D"/>
    <w:rsid w:val="00764E84"/>
    <w:rsid w:val="00766549"/>
    <w:rsid w:val="00766C91"/>
    <w:rsid w:val="0077015B"/>
    <w:rsid w:val="007701C5"/>
    <w:rsid w:val="0077074E"/>
    <w:rsid w:val="00770E56"/>
    <w:rsid w:val="00772A41"/>
    <w:rsid w:val="00772D4F"/>
    <w:rsid w:val="007732F8"/>
    <w:rsid w:val="007738A4"/>
    <w:rsid w:val="00774DCC"/>
    <w:rsid w:val="0077683D"/>
    <w:rsid w:val="00777133"/>
    <w:rsid w:val="007812D1"/>
    <w:rsid w:val="0078176E"/>
    <w:rsid w:val="00781900"/>
    <w:rsid w:val="007825CB"/>
    <w:rsid w:val="00784052"/>
    <w:rsid w:val="00784C17"/>
    <w:rsid w:val="007851F6"/>
    <w:rsid w:val="00785BF6"/>
    <w:rsid w:val="00785FB1"/>
    <w:rsid w:val="007864FB"/>
    <w:rsid w:val="00786756"/>
    <w:rsid w:val="00786794"/>
    <w:rsid w:val="00786D31"/>
    <w:rsid w:val="007872A3"/>
    <w:rsid w:val="007874F2"/>
    <w:rsid w:val="00787C75"/>
    <w:rsid w:val="007905B3"/>
    <w:rsid w:val="00791125"/>
    <w:rsid w:val="00791554"/>
    <w:rsid w:val="00792280"/>
    <w:rsid w:val="00792703"/>
    <w:rsid w:val="007930EF"/>
    <w:rsid w:val="00794878"/>
    <w:rsid w:val="00795963"/>
    <w:rsid w:val="00795EEC"/>
    <w:rsid w:val="007963DD"/>
    <w:rsid w:val="007979E9"/>
    <w:rsid w:val="007A1376"/>
    <w:rsid w:val="007A2B23"/>
    <w:rsid w:val="007A342C"/>
    <w:rsid w:val="007A3B49"/>
    <w:rsid w:val="007A51EC"/>
    <w:rsid w:val="007A7083"/>
    <w:rsid w:val="007A78E3"/>
    <w:rsid w:val="007A798D"/>
    <w:rsid w:val="007B11BD"/>
    <w:rsid w:val="007B1C77"/>
    <w:rsid w:val="007B25FD"/>
    <w:rsid w:val="007B2CDF"/>
    <w:rsid w:val="007B3AE3"/>
    <w:rsid w:val="007B672B"/>
    <w:rsid w:val="007B6FE9"/>
    <w:rsid w:val="007B780E"/>
    <w:rsid w:val="007B7E69"/>
    <w:rsid w:val="007C0054"/>
    <w:rsid w:val="007C0367"/>
    <w:rsid w:val="007C05C1"/>
    <w:rsid w:val="007C08C6"/>
    <w:rsid w:val="007C19A5"/>
    <w:rsid w:val="007C2579"/>
    <w:rsid w:val="007C25F5"/>
    <w:rsid w:val="007C2AE3"/>
    <w:rsid w:val="007C3304"/>
    <w:rsid w:val="007C4131"/>
    <w:rsid w:val="007C4813"/>
    <w:rsid w:val="007C4B78"/>
    <w:rsid w:val="007C56ED"/>
    <w:rsid w:val="007C578A"/>
    <w:rsid w:val="007C6F20"/>
    <w:rsid w:val="007C7941"/>
    <w:rsid w:val="007C7AAD"/>
    <w:rsid w:val="007C7ED3"/>
    <w:rsid w:val="007D00F7"/>
    <w:rsid w:val="007D02F6"/>
    <w:rsid w:val="007D0A97"/>
    <w:rsid w:val="007D2E1E"/>
    <w:rsid w:val="007D2E8D"/>
    <w:rsid w:val="007D3147"/>
    <w:rsid w:val="007D4B47"/>
    <w:rsid w:val="007D4C22"/>
    <w:rsid w:val="007D4E21"/>
    <w:rsid w:val="007D5924"/>
    <w:rsid w:val="007D593F"/>
    <w:rsid w:val="007D5E49"/>
    <w:rsid w:val="007E0405"/>
    <w:rsid w:val="007E1361"/>
    <w:rsid w:val="007E14DE"/>
    <w:rsid w:val="007E319B"/>
    <w:rsid w:val="007E3276"/>
    <w:rsid w:val="007E4FF3"/>
    <w:rsid w:val="007E58D9"/>
    <w:rsid w:val="007E6576"/>
    <w:rsid w:val="007E6925"/>
    <w:rsid w:val="007E702B"/>
    <w:rsid w:val="007F0204"/>
    <w:rsid w:val="007F0682"/>
    <w:rsid w:val="007F0F6E"/>
    <w:rsid w:val="007F2BBA"/>
    <w:rsid w:val="007F2E1E"/>
    <w:rsid w:val="007F2FD6"/>
    <w:rsid w:val="007F4190"/>
    <w:rsid w:val="007F48DB"/>
    <w:rsid w:val="007F4F62"/>
    <w:rsid w:val="007F63F1"/>
    <w:rsid w:val="007F65A6"/>
    <w:rsid w:val="007F708E"/>
    <w:rsid w:val="007F7394"/>
    <w:rsid w:val="007F7F98"/>
    <w:rsid w:val="00800903"/>
    <w:rsid w:val="00801864"/>
    <w:rsid w:val="00801DAE"/>
    <w:rsid w:val="00802088"/>
    <w:rsid w:val="008037D3"/>
    <w:rsid w:val="008040F3"/>
    <w:rsid w:val="008042CB"/>
    <w:rsid w:val="008047F6"/>
    <w:rsid w:val="00804F20"/>
    <w:rsid w:val="00806AF3"/>
    <w:rsid w:val="00807301"/>
    <w:rsid w:val="00811DFE"/>
    <w:rsid w:val="008130E1"/>
    <w:rsid w:val="0081314A"/>
    <w:rsid w:val="00813545"/>
    <w:rsid w:val="0081406F"/>
    <w:rsid w:val="0081476D"/>
    <w:rsid w:val="00814C9A"/>
    <w:rsid w:val="008150D1"/>
    <w:rsid w:val="00815211"/>
    <w:rsid w:val="00816E93"/>
    <w:rsid w:val="00817BDC"/>
    <w:rsid w:val="0082058F"/>
    <w:rsid w:val="00820886"/>
    <w:rsid w:val="008209F4"/>
    <w:rsid w:val="00821688"/>
    <w:rsid w:val="00821FBC"/>
    <w:rsid w:val="0082227C"/>
    <w:rsid w:val="0082553E"/>
    <w:rsid w:val="00825774"/>
    <w:rsid w:val="008262DF"/>
    <w:rsid w:val="008269E1"/>
    <w:rsid w:val="00826F79"/>
    <w:rsid w:val="008273AA"/>
    <w:rsid w:val="008275B8"/>
    <w:rsid w:val="00827EBA"/>
    <w:rsid w:val="00830406"/>
    <w:rsid w:val="00830C53"/>
    <w:rsid w:val="008311D1"/>
    <w:rsid w:val="00831B9D"/>
    <w:rsid w:val="00831F64"/>
    <w:rsid w:val="0083227C"/>
    <w:rsid w:val="00832977"/>
    <w:rsid w:val="00832CAA"/>
    <w:rsid w:val="00832DAB"/>
    <w:rsid w:val="00833024"/>
    <w:rsid w:val="00835277"/>
    <w:rsid w:val="008359FB"/>
    <w:rsid w:val="00835C6D"/>
    <w:rsid w:val="00836376"/>
    <w:rsid w:val="00836477"/>
    <w:rsid w:val="00836D48"/>
    <w:rsid w:val="00837CEF"/>
    <w:rsid w:val="00840014"/>
    <w:rsid w:val="00840DCE"/>
    <w:rsid w:val="00841519"/>
    <w:rsid w:val="00841A9E"/>
    <w:rsid w:val="00841E10"/>
    <w:rsid w:val="00842AC5"/>
    <w:rsid w:val="00842B7D"/>
    <w:rsid w:val="0084352D"/>
    <w:rsid w:val="00843B85"/>
    <w:rsid w:val="00845079"/>
    <w:rsid w:val="00845201"/>
    <w:rsid w:val="0084638F"/>
    <w:rsid w:val="00846A15"/>
    <w:rsid w:val="0085173B"/>
    <w:rsid w:val="008529C4"/>
    <w:rsid w:val="008537F6"/>
    <w:rsid w:val="00854A78"/>
    <w:rsid w:val="008556C8"/>
    <w:rsid w:val="00855C14"/>
    <w:rsid w:val="00856148"/>
    <w:rsid w:val="00856F75"/>
    <w:rsid w:val="0085711F"/>
    <w:rsid w:val="008574FE"/>
    <w:rsid w:val="008575D4"/>
    <w:rsid w:val="00857B7D"/>
    <w:rsid w:val="008605E1"/>
    <w:rsid w:val="00860731"/>
    <w:rsid w:val="00861EAC"/>
    <w:rsid w:val="0086269F"/>
    <w:rsid w:val="008628B2"/>
    <w:rsid w:val="00863F9D"/>
    <w:rsid w:val="008642FB"/>
    <w:rsid w:val="00864CB1"/>
    <w:rsid w:val="00864F5D"/>
    <w:rsid w:val="00865FBC"/>
    <w:rsid w:val="0086634D"/>
    <w:rsid w:val="00866575"/>
    <w:rsid w:val="00866FC1"/>
    <w:rsid w:val="00867099"/>
    <w:rsid w:val="00867897"/>
    <w:rsid w:val="00867A8B"/>
    <w:rsid w:val="00867BDF"/>
    <w:rsid w:val="0087072E"/>
    <w:rsid w:val="008716BA"/>
    <w:rsid w:val="00872421"/>
    <w:rsid w:val="00872D88"/>
    <w:rsid w:val="0087345F"/>
    <w:rsid w:val="008735F2"/>
    <w:rsid w:val="00874512"/>
    <w:rsid w:val="00874843"/>
    <w:rsid w:val="008748C4"/>
    <w:rsid w:val="00874BDD"/>
    <w:rsid w:val="00875083"/>
    <w:rsid w:val="008751EB"/>
    <w:rsid w:val="00875CA2"/>
    <w:rsid w:val="00875FD2"/>
    <w:rsid w:val="00876732"/>
    <w:rsid w:val="008767AD"/>
    <w:rsid w:val="00876B1C"/>
    <w:rsid w:val="0087777E"/>
    <w:rsid w:val="008779B4"/>
    <w:rsid w:val="00881472"/>
    <w:rsid w:val="00881620"/>
    <w:rsid w:val="00881D29"/>
    <w:rsid w:val="008826D4"/>
    <w:rsid w:val="0088280C"/>
    <w:rsid w:val="0088504B"/>
    <w:rsid w:val="00886317"/>
    <w:rsid w:val="00886876"/>
    <w:rsid w:val="008869B9"/>
    <w:rsid w:val="0088742C"/>
    <w:rsid w:val="00887A24"/>
    <w:rsid w:val="0089040E"/>
    <w:rsid w:val="0089090B"/>
    <w:rsid w:val="00891A0B"/>
    <w:rsid w:val="00892048"/>
    <w:rsid w:val="00892696"/>
    <w:rsid w:val="00892D6C"/>
    <w:rsid w:val="00892F1B"/>
    <w:rsid w:val="00894055"/>
    <w:rsid w:val="0089553C"/>
    <w:rsid w:val="00895C63"/>
    <w:rsid w:val="0089635B"/>
    <w:rsid w:val="00897826"/>
    <w:rsid w:val="008A0CE4"/>
    <w:rsid w:val="008A1E3A"/>
    <w:rsid w:val="008A230E"/>
    <w:rsid w:val="008A2922"/>
    <w:rsid w:val="008A30AC"/>
    <w:rsid w:val="008A3120"/>
    <w:rsid w:val="008A340A"/>
    <w:rsid w:val="008A366A"/>
    <w:rsid w:val="008A439A"/>
    <w:rsid w:val="008A6C2D"/>
    <w:rsid w:val="008B030B"/>
    <w:rsid w:val="008B0650"/>
    <w:rsid w:val="008B0708"/>
    <w:rsid w:val="008B1704"/>
    <w:rsid w:val="008B322A"/>
    <w:rsid w:val="008B3890"/>
    <w:rsid w:val="008B39E6"/>
    <w:rsid w:val="008B4CA1"/>
    <w:rsid w:val="008B4E46"/>
    <w:rsid w:val="008B6238"/>
    <w:rsid w:val="008B652A"/>
    <w:rsid w:val="008B7FC1"/>
    <w:rsid w:val="008C00CF"/>
    <w:rsid w:val="008C060C"/>
    <w:rsid w:val="008C0AD7"/>
    <w:rsid w:val="008C0E5F"/>
    <w:rsid w:val="008C1194"/>
    <w:rsid w:val="008C4540"/>
    <w:rsid w:val="008C48CC"/>
    <w:rsid w:val="008C5228"/>
    <w:rsid w:val="008C52FE"/>
    <w:rsid w:val="008C5DC3"/>
    <w:rsid w:val="008C6CDF"/>
    <w:rsid w:val="008C6FBB"/>
    <w:rsid w:val="008C7061"/>
    <w:rsid w:val="008D0241"/>
    <w:rsid w:val="008D04B8"/>
    <w:rsid w:val="008D099E"/>
    <w:rsid w:val="008D09DA"/>
    <w:rsid w:val="008D1BE8"/>
    <w:rsid w:val="008D2CA5"/>
    <w:rsid w:val="008D4FDB"/>
    <w:rsid w:val="008D5194"/>
    <w:rsid w:val="008D7165"/>
    <w:rsid w:val="008E0971"/>
    <w:rsid w:val="008E1415"/>
    <w:rsid w:val="008E1A7F"/>
    <w:rsid w:val="008E21BA"/>
    <w:rsid w:val="008E2EFD"/>
    <w:rsid w:val="008E310A"/>
    <w:rsid w:val="008E4634"/>
    <w:rsid w:val="008E4C3E"/>
    <w:rsid w:val="008E637C"/>
    <w:rsid w:val="008E63EE"/>
    <w:rsid w:val="008E726D"/>
    <w:rsid w:val="008E74C1"/>
    <w:rsid w:val="008E7641"/>
    <w:rsid w:val="008F0857"/>
    <w:rsid w:val="008F09FA"/>
    <w:rsid w:val="008F0DD1"/>
    <w:rsid w:val="008F0ED6"/>
    <w:rsid w:val="008F1C0D"/>
    <w:rsid w:val="008F2534"/>
    <w:rsid w:val="008F2555"/>
    <w:rsid w:val="008F25FF"/>
    <w:rsid w:val="008F3B47"/>
    <w:rsid w:val="008F493A"/>
    <w:rsid w:val="008F624A"/>
    <w:rsid w:val="008F6C00"/>
    <w:rsid w:val="008F6F71"/>
    <w:rsid w:val="008F7134"/>
    <w:rsid w:val="008F788E"/>
    <w:rsid w:val="009003A3"/>
    <w:rsid w:val="0090183E"/>
    <w:rsid w:val="00903188"/>
    <w:rsid w:val="00903927"/>
    <w:rsid w:val="009040F4"/>
    <w:rsid w:val="009045E9"/>
    <w:rsid w:val="00904C8C"/>
    <w:rsid w:val="00905470"/>
    <w:rsid w:val="00905F0E"/>
    <w:rsid w:val="0090607D"/>
    <w:rsid w:val="009070B2"/>
    <w:rsid w:val="009075F4"/>
    <w:rsid w:val="009076F2"/>
    <w:rsid w:val="00907A49"/>
    <w:rsid w:val="00907BD7"/>
    <w:rsid w:val="009105E4"/>
    <w:rsid w:val="00911536"/>
    <w:rsid w:val="00911B81"/>
    <w:rsid w:val="00911E0B"/>
    <w:rsid w:val="009120A5"/>
    <w:rsid w:val="00912A03"/>
    <w:rsid w:val="0091375A"/>
    <w:rsid w:val="00914833"/>
    <w:rsid w:val="009148A4"/>
    <w:rsid w:val="00916EB2"/>
    <w:rsid w:val="0091759B"/>
    <w:rsid w:val="00920302"/>
    <w:rsid w:val="0092073D"/>
    <w:rsid w:val="009218CE"/>
    <w:rsid w:val="00921950"/>
    <w:rsid w:val="00922A97"/>
    <w:rsid w:val="009233A5"/>
    <w:rsid w:val="00923E79"/>
    <w:rsid w:val="00924468"/>
    <w:rsid w:val="00924AD1"/>
    <w:rsid w:val="00924D6B"/>
    <w:rsid w:val="00924EB6"/>
    <w:rsid w:val="009259C0"/>
    <w:rsid w:val="00925E1A"/>
    <w:rsid w:val="009269ED"/>
    <w:rsid w:val="00930378"/>
    <w:rsid w:val="0093075F"/>
    <w:rsid w:val="009309F2"/>
    <w:rsid w:val="00931C82"/>
    <w:rsid w:val="00932777"/>
    <w:rsid w:val="00933780"/>
    <w:rsid w:val="00933AC5"/>
    <w:rsid w:val="0093423A"/>
    <w:rsid w:val="00934E5A"/>
    <w:rsid w:val="00935221"/>
    <w:rsid w:val="0093672C"/>
    <w:rsid w:val="009400D8"/>
    <w:rsid w:val="00940374"/>
    <w:rsid w:val="0094067C"/>
    <w:rsid w:val="009409E1"/>
    <w:rsid w:val="00940A3A"/>
    <w:rsid w:val="00940B11"/>
    <w:rsid w:val="00940E06"/>
    <w:rsid w:val="009425C3"/>
    <w:rsid w:val="009431A9"/>
    <w:rsid w:val="009449EA"/>
    <w:rsid w:val="00945841"/>
    <w:rsid w:val="00945DDC"/>
    <w:rsid w:val="00946547"/>
    <w:rsid w:val="00946CBE"/>
    <w:rsid w:val="009470C7"/>
    <w:rsid w:val="00947910"/>
    <w:rsid w:val="00947E2E"/>
    <w:rsid w:val="00947E38"/>
    <w:rsid w:val="00950089"/>
    <w:rsid w:val="0095044A"/>
    <w:rsid w:val="009505BD"/>
    <w:rsid w:val="00950B36"/>
    <w:rsid w:val="00950D12"/>
    <w:rsid w:val="009510FE"/>
    <w:rsid w:val="009521AD"/>
    <w:rsid w:val="00952C6C"/>
    <w:rsid w:val="00954034"/>
    <w:rsid w:val="009544E1"/>
    <w:rsid w:val="009545A9"/>
    <w:rsid w:val="00954D54"/>
    <w:rsid w:val="00955291"/>
    <w:rsid w:val="009569BF"/>
    <w:rsid w:val="00956FB2"/>
    <w:rsid w:val="009571C1"/>
    <w:rsid w:val="00957D2D"/>
    <w:rsid w:val="009601A3"/>
    <w:rsid w:val="00960509"/>
    <w:rsid w:val="00960F6E"/>
    <w:rsid w:val="0096330B"/>
    <w:rsid w:val="00964421"/>
    <w:rsid w:val="00964CC3"/>
    <w:rsid w:val="009650CA"/>
    <w:rsid w:val="00965E9F"/>
    <w:rsid w:val="009670DF"/>
    <w:rsid w:val="00970791"/>
    <w:rsid w:val="00970C94"/>
    <w:rsid w:val="00971005"/>
    <w:rsid w:val="00971131"/>
    <w:rsid w:val="00972364"/>
    <w:rsid w:val="00972D4B"/>
    <w:rsid w:val="009734EB"/>
    <w:rsid w:val="009742D8"/>
    <w:rsid w:val="0097449D"/>
    <w:rsid w:val="0097489F"/>
    <w:rsid w:val="00977367"/>
    <w:rsid w:val="009801C2"/>
    <w:rsid w:val="0098099C"/>
    <w:rsid w:val="009814D5"/>
    <w:rsid w:val="009822C3"/>
    <w:rsid w:val="00983AC0"/>
    <w:rsid w:val="0098409F"/>
    <w:rsid w:val="0098542C"/>
    <w:rsid w:val="00985453"/>
    <w:rsid w:val="0098655E"/>
    <w:rsid w:val="00986856"/>
    <w:rsid w:val="00987254"/>
    <w:rsid w:val="00987EBB"/>
    <w:rsid w:val="009902E1"/>
    <w:rsid w:val="009902E9"/>
    <w:rsid w:val="00990372"/>
    <w:rsid w:val="0099126B"/>
    <w:rsid w:val="00991532"/>
    <w:rsid w:val="00992FE1"/>
    <w:rsid w:val="009934D8"/>
    <w:rsid w:val="0099507D"/>
    <w:rsid w:val="00996477"/>
    <w:rsid w:val="00996BC5"/>
    <w:rsid w:val="00996F00"/>
    <w:rsid w:val="009A016C"/>
    <w:rsid w:val="009A0EF3"/>
    <w:rsid w:val="009A3ECA"/>
    <w:rsid w:val="009A4009"/>
    <w:rsid w:val="009A415D"/>
    <w:rsid w:val="009A4C6B"/>
    <w:rsid w:val="009A5494"/>
    <w:rsid w:val="009A599E"/>
    <w:rsid w:val="009A6204"/>
    <w:rsid w:val="009A63B6"/>
    <w:rsid w:val="009A68F5"/>
    <w:rsid w:val="009A7114"/>
    <w:rsid w:val="009A7BF7"/>
    <w:rsid w:val="009A7D88"/>
    <w:rsid w:val="009A7DDD"/>
    <w:rsid w:val="009B012E"/>
    <w:rsid w:val="009B03F4"/>
    <w:rsid w:val="009B0A61"/>
    <w:rsid w:val="009B1546"/>
    <w:rsid w:val="009B21FC"/>
    <w:rsid w:val="009B2230"/>
    <w:rsid w:val="009B224B"/>
    <w:rsid w:val="009B2643"/>
    <w:rsid w:val="009B265C"/>
    <w:rsid w:val="009B2744"/>
    <w:rsid w:val="009B303A"/>
    <w:rsid w:val="009B4460"/>
    <w:rsid w:val="009B5AEF"/>
    <w:rsid w:val="009B5D1A"/>
    <w:rsid w:val="009B5E0A"/>
    <w:rsid w:val="009B5E3E"/>
    <w:rsid w:val="009B63A0"/>
    <w:rsid w:val="009B6B59"/>
    <w:rsid w:val="009B72CE"/>
    <w:rsid w:val="009B737E"/>
    <w:rsid w:val="009B7F52"/>
    <w:rsid w:val="009C0CB6"/>
    <w:rsid w:val="009C12B5"/>
    <w:rsid w:val="009C12F9"/>
    <w:rsid w:val="009C1675"/>
    <w:rsid w:val="009C1C20"/>
    <w:rsid w:val="009C2B82"/>
    <w:rsid w:val="009C3042"/>
    <w:rsid w:val="009C3645"/>
    <w:rsid w:val="009C3908"/>
    <w:rsid w:val="009C48C9"/>
    <w:rsid w:val="009C4F1A"/>
    <w:rsid w:val="009C5663"/>
    <w:rsid w:val="009C6A8A"/>
    <w:rsid w:val="009C7561"/>
    <w:rsid w:val="009D00E4"/>
    <w:rsid w:val="009D01CB"/>
    <w:rsid w:val="009D0233"/>
    <w:rsid w:val="009D078F"/>
    <w:rsid w:val="009D10C9"/>
    <w:rsid w:val="009D1655"/>
    <w:rsid w:val="009D1897"/>
    <w:rsid w:val="009D1D48"/>
    <w:rsid w:val="009D2427"/>
    <w:rsid w:val="009D2517"/>
    <w:rsid w:val="009D2860"/>
    <w:rsid w:val="009D2DFD"/>
    <w:rsid w:val="009D2EFC"/>
    <w:rsid w:val="009D39FA"/>
    <w:rsid w:val="009D3DB9"/>
    <w:rsid w:val="009D48A6"/>
    <w:rsid w:val="009D499B"/>
    <w:rsid w:val="009D55F1"/>
    <w:rsid w:val="009D563B"/>
    <w:rsid w:val="009D604E"/>
    <w:rsid w:val="009D629B"/>
    <w:rsid w:val="009D6717"/>
    <w:rsid w:val="009D746A"/>
    <w:rsid w:val="009D7FA3"/>
    <w:rsid w:val="009E0B47"/>
    <w:rsid w:val="009E1172"/>
    <w:rsid w:val="009E163F"/>
    <w:rsid w:val="009E18A0"/>
    <w:rsid w:val="009E2DF1"/>
    <w:rsid w:val="009E30D2"/>
    <w:rsid w:val="009E392A"/>
    <w:rsid w:val="009E3E36"/>
    <w:rsid w:val="009E4298"/>
    <w:rsid w:val="009E4E3C"/>
    <w:rsid w:val="009E4F90"/>
    <w:rsid w:val="009E5328"/>
    <w:rsid w:val="009E5A71"/>
    <w:rsid w:val="009E6261"/>
    <w:rsid w:val="009E6457"/>
    <w:rsid w:val="009E68BB"/>
    <w:rsid w:val="009E6E13"/>
    <w:rsid w:val="009E788B"/>
    <w:rsid w:val="009E795A"/>
    <w:rsid w:val="009E7B06"/>
    <w:rsid w:val="009F0158"/>
    <w:rsid w:val="009F051D"/>
    <w:rsid w:val="009F0915"/>
    <w:rsid w:val="009F1570"/>
    <w:rsid w:val="009F370A"/>
    <w:rsid w:val="009F3938"/>
    <w:rsid w:val="009F4A63"/>
    <w:rsid w:val="009F4E4E"/>
    <w:rsid w:val="009F533D"/>
    <w:rsid w:val="00A00D6B"/>
    <w:rsid w:val="00A027D1"/>
    <w:rsid w:val="00A029CB"/>
    <w:rsid w:val="00A05C32"/>
    <w:rsid w:val="00A067D8"/>
    <w:rsid w:val="00A067F5"/>
    <w:rsid w:val="00A071C7"/>
    <w:rsid w:val="00A0766D"/>
    <w:rsid w:val="00A106D4"/>
    <w:rsid w:val="00A10CB1"/>
    <w:rsid w:val="00A10D3B"/>
    <w:rsid w:val="00A118B1"/>
    <w:rsid w:val="00A119E1"/>
    <w:rsid w:val="00A130E1"/>
    <w:rsid w:val="00A13506"/>
    <w:rsid w:val="00A135E5"/>
    <w:rsid w:val="00A14883"/>
    <w:rsid w:val="00A14F6A"/>
    <w:rsid w:val="00A15390"/>
    <w:rsid w:val="00A156F4"/>
    <w:rsid w:val="00A16219"/>
    <w:rsid w:val="00A16A7D"/>
    <w:rsid w:val="00A16B1D"/>
    <w:rsid w:val="00A202EE"/>
    <w:rsid w:val="00A20C03"/>
    <w:rsid w:val="00A22647"/>
    <w:rsid w:val="00A22FE6"/>
    <w:rsid w:val="00A236F8"/>
    <w:rsid w:val="00A23759"/>
    <w:rsid w:val="00A240B6"/>
    <w:rsid w:val="00A25900"/>
    <w:rsid w:val="00A268D6"/>
    <w:rsid w:val="00A2740E"/>
    <w:rsid w:val="00A27417"/>
    <w:rsid w:val="00A27435"/>
    <w:rsid w:val="00A276FF"/>
    <w:rsid w:val="00A30282"/>
    <w:rsid w:val="00A30C59"/>
    <w:rsid w:val="00A317C9"/>
    <w:rsid w:val="00A31818"/>
    <w:rsid w:val="00A32292"/>
    <w:rsid w:val="00A32D79"/>
    <w:rsid w:val="00A330BB"/>
    <w:rsid w:val="00A332AE"/>
    <w:rsid w:val="00A3331A"/>
    <w:rsid w:val="00A3335C"/>
    <w:rsid w:val="00A3358A"/>
    <w:rsid w:val="00A342AF"/>
    <w:rsid w:val="00A3442E"/>
    <w:rsid w:val="00A34849"/>
    <w:rsid w:val="00A35010"/>
    <w:rsid w:val="00A3547D"/>
    <w:rsid w:val="00A363D2"/>
    <w:rsid w:val="00A413BC"/>
    <w:rsid w:val="00A420CA"/>
    <w:rsid w:val="00A42D52"/>
    <w:rsid w:val="00A43119"/>
    <w:rsid w:val="00A43287"/>
    <w:rsid w:val="00A44519"/>
    <w:rsid w:val="00A453AB"/>
    <w:rsid w:val="00A45716"/>
    <w:rsid w:val="00A45995"/>
    <w:rsid w:val="00A45D97"/>
    <w:rsid w:val="00A45F2A"/>
    <w:rsid w:val="00A47083"/>
    <w:rsid w:val="00A47ED5"/>
    <w:rsid w:val="00A50ED2"/>
    <w:rsid w:val="00A51967"/>
    <w:rsid w:val="00A51F1F"/>
    <w:rsid w:val="00A52C11"/>
    <w:rsid w:val="00A532BA"/>
    <w:rsid w:val="00A53666"/>
    <w:rsid w:val="00A54644"/>
    <w:rsid w:val="00A54A1B"/>
    <w:rsid w:val="00A54B40"/>
    <w:rsid w:val="00A54CA3"/>
    <w:rsid w:val="00A5595E"/>
    <w:rsid w:val="00A56C32"/>
    <w:rsid w:val="00A57276"/>
    <w:rsid w:val="00A60528"/>
    <w:rsid w:val="00A60992"/>
    <w:rsid w:val="00A60C04"/>
    <w:rsid w:val="00A64706"/>
    <w:rsid w:val="00A64964"/>
    <w:rsid w:val="00A656E9"/>
    <w:rsid w:val="00A657F5"/>
    <w:rsid w:val="00A6663C"/>
    <w:rsid w:val="00A67EBB"/>
    <w:rsid w:val="00A708F8"/>
    <w:rsid w:val="00A7150F"/>
    <w:rsid w:val="00A71A17"/>
    <w:rsid w:val="00A72468"/>
    <w:rsid w:val="00A72CC5"/>
    <w:rsid w:val="00A731A7"/>
    <w:rsid w:val="00A7343C"/>
    <w:rsid w:val="00A7468E"/>
    <w:rsid w:val="00A74917"/>
    <w:rsid w:val="00A74D5F"/>
    <w:rsid w:val="00A74E19"/>
    <w:rsid w:val="00A75C0E"/>
    <w:rsid w:val="00A76CD8"/>
    <w:rsid w:val="00A77532"/>
    <w:rsid w:val="00A77C84"/>
    <w:rsid w:val="00A81A7A"/>
    <w:rsid w:val="00A81D4A"/>
    <w:rsid w:val="00A820AB"/>
    <w:rsid w:val="00A82748"/>
    <w:rsid w:val="00A827BA"/>
    <w:rsid w:val="00A83A1A"/>
    <w:rsid w:val="00A83E86"/>
    <w:rsid w:val="00A84088"/>
    <w:rsid w:val="00A86141"/>
    <w:rsid w:val="00A8709D"/>
    <w:rsid w:val="00A87E12"/>
    <w:rsid w:val="00A90838"/>
    <w:rsid w:val="00A91DF5"/>
    <w:rsid w:val="00A92401"/>
    <w:rsid w:val="00A93092"/>
    <w:rsid w:val="00A94594"/>
    <w:rsid w:val="00A96956"/>
    <w:rsid w:val="00A96FB5"/>
    <w:rsid w:val="00A97239"/>
    <w:rsid w:val="00AA010C"/>
    <w:rsid w:val="00AA03C2"/>
    <w:rsid w:val="00AA0467"/>
    <w:rsid w:val="00AA0943"/>
    <w:rsid w:val="00AA12B2"/>
    <w:rsid w:val="00AA30BF"/>
    <w:rsid w:val="00AA3B82"/>
    <w:rsid w:val="00AA3E32"/>
    <w:rsid w:val="00AA53F2"/>
    <w:rsid w:val="00AA5D03"/>
    <w:rsid w:val="00AA6834"/>
    <w:rsid w:val="00AA71C4"/>
    <w:rsid w:val="00AB1AC4"/>
    <w:rsid w:val="00AB20C8"/>
    <w:rsid w:val="00AB2941"/>
    <w:rsid w:val="00AB3B44"/>
    <w:rsid w:val="00AB4037"/>
    <w:rsid w:val="00AB4304"/>
    <w:rsid w:val="00AB4DC8"/>
    <w:rsid w:val="00AB57FF"/>
    <w:rsid w:val="00AB70B5"/>
    <w:rsid w:val="00AB7F11"/>
    <w:rsid w:val="00AC0A8F"/>
    <w:rsid w:val="00AC1E02"/>
    <w:rsid w:val="00AC3591"/>
    <w:rsid w:val="00AC3C2D"/>
    <w:rsid w:val="00AC3E33"/>
    <w:rsid w:val="00AC4248"/>
    <w:rsid w:val="00AC476C"/>
    <w:rsid w:val="00AC4FAA"/>
    <w:rsid w:val="00AC5475"/>
    <w:rsid w:val="00AC5B16"/>
    <w:rsid w:val="00AC63D7"/>
    <w:rsid w:val="00AC6BD8"/>
    <w:rsid w:val="00AC7446"/>
    <w:rsid w:val="00AC7B07"/>
    <w:rsid w:val="00AC7C3F"/>
    <w:rsid w:val="00AC7DA3"/>
    <w:rsid w:val="00AD0017"/>
    <w:rsid w:val="00AD0517"/>
    <w:rsid w:val="00AD1859"/>
    <w:rsid w:val="00AD45AB"/>
    <w:rsid w:val="00AD51AF"/>
    <w:rsid w:val="00AD58E0"/>
    <w:rsid w:val="00AD6287"/>
    <w:rsid w:val="00AD648F"/>
    <w:rsid w:val="00AD6EA9"/>
    <w:rsid w:val="00AD7239"/>
    <w:rsid w:val="00AD7D9A"/>
    <w:rsid w:val="00AE00A2"/>
    <w:rsid w:val="00AE063E"/>
    <w:rsid w:val="00AE09AA"/>
    <w:rsid w:val="00AE1A12"/>
    <w:rsid w:val="00AE1DBA"/>
    <w:rsid w:val="00AE2701"/>
    <w:rsid w:val="00AE48B5"/>
    <w:rsid w:val="00AE48CB"/>
    <w:rsid w:val="00AE48FB"/>
    <w:rsid w:val="00AE544F"/>
    <w:rsid w:val="00AF0179"/>
    <w:rsid w:val="00AF0267"/>
    <w:rsid w:val="00AF06F7"/>
    <w:rsid w:val="00AF10BD"/>
    <w:rsid w:val="00AF1426"/>
    <w:rsid w:val="00AF1706"/>
    <w:rsid w:val="00AF2B17"/>
    <w:rsid w:val="00AF2E0A"/>
    <w:rsid w:val="00AF38E8"/>
    <w:rsid w:val="00AF3CDE"/>
    <w:rsid w:val="00AF4435"/>
    <w:rsid w:val="00AF4567"/>
    <w:rsid w:val="00AF62AA"/>
    <w:rsid w:val="00AF75A9"/>
    <w:rsid w:val="00AF7EF8"/>
    <w:rsid w:val="00B01E7F"/>
    <w:rsid w:val="00B0426D"/>
    <w:rsid w:val="00B07279"/>
    <w:rsid w:val="00B07382"/>
    <w:rsid w:val="00B076B1"/>
    <w:rsid w:val="00B07BFE"/>
    <w:rsid w:val="00B07E24"/>
    <w:rsid w:val="00B1077A"/>
    <w:rsid w:val="00B1177D"/>
    <w:rsid w:val="00B11BE6"/>
    <w:rsid w:val="00B1374C"/>
    <w:rsid w:val="00B16FAC"/>
    <w:rsid w:val="00B1751D"/>
    <w:rsid w:val="00B202CE"/>
    <w:rsid w:val="00B207FC"/>
    <w:rsid w:val="00B21151"/>
    <w:rsid w:val="00B219C5"/>
    <w:rsid w:val="00B2200A"/>
    <w:rsid w:val="00B22333"/>
    <w:rsid w:val="00B22693"/>
    <w:rsid w:val="00B227F0"/>
    <w:rsid w:val="00B2339E"/>
    <w:rsid w:val="00B23E46"/>
    <w:rsid w:val="00B24052"/>
    <w:rsid w:val="00B24565"/>
    <w:rsid w:val="00B2547C"/>
    <w:rsid w:val="00B25773"/>
    <w:rsid w:val="00B265D2"/>
    <w:rsid w:val="00B26C33"/>
    <w:rsid w:val="00B2753A"/>
    <w:rsid w:val="00B27E13"/>
    <w:rsid w:val="00B30536"/>
    <w:rsid w:val="00B30CD0"/>
    <w:rsid w:val="00B31EF9"/>
    <w:rsid w:val="00B32403"/>
    <w:rsid w:val="00B333EC"/>
    <w:rsid w:val="00B353AB"/>
    <w:rsid w:val="00B35483"/>
    <w:rsid w:val="00B36DC2"/>
    <w:rsid w:val="00B37885"/>
    <w:rsid w:val="00B415B7"/>
    <w:rsid w:val="00B41F6E"/>
    <w:rsid w:val="00B425D0"/>
    <w:rsid w:val="00B42875"/>
    <w:rsid w:val="00B42B0D"/>
    <w:rsid w:val="00B42CE5"/>
    <w:rsid w:val="00B43F20"/>
    <w:rsid w:val="00B45752"/>
    <w:rsid w:val="00B45757"/>
    <w:rsid w:val="00B45B06"/>
    <w:rsid w:val="00B45B24"/>
    <w:rsid w:val="00B46620"/>
    <w:rsid w:val="00B46AFB"/>
    <w:rsid w:val="00B4765F"/>
    <w:rsid w:val="00B4781D"/>
    <w:rsid w:val="00B47ACC"/>
    <w:rsid w:val="00B50036"/>
    <w:rsid w:val="00B50987"/>
    <w:rsid w:val="00B52DF8"/>
    <w:rsid w:val="00B534DF"/>
    <w:rsid w:val="00B53538"/>
    <w:rsid w:val="00B53C29"/>
    <w:rsid w:val="00B53CFE"/>
    <w:rsid w:val="00B54F2E"/>
    <w:rsid w:val="00B55228"/>
    <w:rsid w:val="00B55823"/>
    <w:rsid w:val="00B55E59"/>
    <w:rsid w:val="00B56590"/>
    <w:rsid w:val="00B567AA"/>
    <w:rsid w:val="00B56A3D"/>
    <w:rsid w:val="00B61CDD"/>
    <w:rsid w:val="00B635D9"/>
    <w:rsid w:val="00B63BB0"/>
    <w:rsid w:val="00B63C0F"/>
    <w:rsid w:val="00B63EC0"/>
    <w:rsid w:val="00B64BAA"/>
    <w:rsid w:val="00B66977"/>
    <w:rsid w:val="00B67168"/>
    <w:rsid w:val="00B6791D"/>
    <w:rsid w:val="00B703C0"/>
    <w:rsid w:val="00B70BB9"/>
    <w:rsid w:val="00B711F5"/>
    <w:rsid w:val="00B71685"/>
    <w:rsid w:val="00B71853"/>
    <w:rsid w:val="00B72FF4"/>
    <w:rsid w:val="00B73357"/>
    <w:rsid w:val="00B74324"/>
    <w:rsid w:val="00B74952"/>
    <w:rsid w:val="00B75297"/>
    <w:rsid w:val="00B75684"/>
    <w:rsid w:val="00B756D1"/>
    <w:rsid w:val="00B75A4A"/>
    <w:rsid w:val="00B761E6"/>
    <w:rsid w:val="00B76341"/>
    <w:rsid w:val="00B76A56"/>
    <w:rsid w:val="00B76BFC"/>
    <w:rsid w:val="00B805EE"/>
    <w:rsid w:val="00B81988"/>
    <w:rsid w:val="00B81AB3"/>
    <w:rsid w:val="00B82051"/>
    <w:rsid w:val="00B823DA"/>
    <w:rsid w:val="00B8249A"/>
    <w:rsid w:val="00B8265A"/>
    <w:rsid w:val="00B82FCD"/>
    <w:rsid w:val="00B8306E"/>
    <w:rsid w:val="00B8319B"/>
    <w:rsid w:val="00B83640"/>
    <w:rsid w:val="00B8427B"/>
    <w:rsid w:val="00B84BBF"/>
    <w:rsid w:val="00B84E17"/>
    <w:rsid w:val="00B84F2C"/>
    <w:rsid w:val="00B87224"/>
    <w:rsid w:val="00B87B5D"/>
    <w:rsid w:val="00B87DB1"/>
    <w:rsid w:val="00B901CD"/>
    <w:rsid w:val="00B90C21"/>
    <w:rsid w:val="00B914D0"/>
    <w:rsid w:val="00B91C56"/>
    <w:rsid w:val="00B922AA"/>
    <w:rsid w:val="00B92DF2"/>
    <w:rsid w:val="00B92E0B"/>
    <w:rsid w:val="00B939CC"/>
    <w:rsid w:val="00B94B68"/>
    <w:rsid w:val="00B94F1F"/>
    <w:rsid w:val="00B96755"/>
    <w:rsid w:val="00BA01D7"/>
    <w:rsid w:val="00BA08A3"/>
    <w:rsid w:val="00BA0CB8"/>
    <w:rsid w:val="00BA129B"/>
    <w:rsid w:val="00BA2047"/>
    <w:rsid w:val="00BA22C7"/>
    <w:rsid w:val="00BA25CB"/>
    <w:rsid w:val="00BA2A3A"/>
    <w:rsid w:val="00BA2BDB"/>
    <w:rsid w:val="00BA2BEE"/>
    <w:rsid w:val="00BA3671"/>
    <w:rsid w:val="00BA59CF"/>
    <w:rsid w:val="00BA5FCB"/>
    <w:rsid w:val="00BA7018"/>
    <w:rsid w:val="00BA73C2"/>
    <w:rsid w:val="00BB0A31"/>
    <w:rsid w:val="00BB197D"/>
    <w:rsid w:val="00BB1BA9"/>
    <w:rsid w:val="00BB248E"/>
    <w:rsid w:val="00BB2CDF"/>
    <w:rsid w:val="00BB2EA6"/>
    <w:rsid w:val="00BB3042"/>
    <w:rsid w:val="00BB38D2"/>
    <w:rsid w:val="00BB38D7"/>
    <w:rsid w:val="00BB3B6A"/>
    <w:rsid w:val="00BB3BC2"/>
    <w:rsid w:val="00BB5518"/>
    <w:rsid w:val="00BB66E9"/>
    <w:rsid w:val="00BC0780"/>
    <w:rsid w:val="00BC1255"/>
    <w:rsid w:val="00BC1348"/>
    <w:rsid w:val="00BC25A7"/>
    <w:rsid w:val="00BC270D"/>
    <w:rsid w:val="00BC2FFB"/>
    <w:rsid w:val="00BC345B"/>
    <w:rsid w:val="00BC3CAF"/>
    <w:rsid w:val="00BC40DC"/>
    <w:rsid w:val="00BC4FB5"/>
    <w:rsid w:val="00BC5FF6"/>
    <w:rsid w:val="00BC60CB"/>
    <w:rsid w:val="00BC6754"/>
    <w:rsid w:val="00BC6D75"/>
    <w:rsid w:val="00BC7365"/>
    <w:rsid w:val="00BC7F33"/>
    <w:rsid w:val="00BD10F1"/>
    <w:rsid w:val="00BD1C10"/>
    <w:rsid w:val="00BD218E"/>
    <w:rsid w:val="00BD2AE8"/>
    <w:rsid w:val="00BD39A7"/>
    <w:rsid w:val="00BD4595"/>
    <w:rsid w:val="00BD48B4"/>
    <w:rsid w:val="00BD5588"/>
    <w:rsid w:val="00BD5E58"/>
    <w:rsid w:val="00BD5F8F"/>
    <w:rsid w:val="00BD62E5"/>
    <w:rsid w:val="00BD7074"/>
    <w:rsid w:val="00BD77A2"/>
    <w:rsid w:val="00BE0BAA"/>
    <w:rsid w:val="00BE21AB"/>
    <w:rsid w:val="00BE40DB"/>
    <w:rsid w:val="00BE494C"/>
    <w:rsid w:val="00BE52A4"/>
    <w:rsid w:val="00BE5A94"/>
    <w:rsid w:val="00BE5CB9"/>
    <w:rsid w:val="00BE691F"/>
    <w:rsid w:val="00BE69D9"/>
    <w:rsid w:val="00BE6D45"/>
    <w:rsid w:val="00BE71FB"/>
    <w:rsid w:val="00BE7455"/>
    <w:rsid w:val="00BE7AC9"/>
    <w:rsid w:val="00BE7DC7"/>
    <w:rsid w:val="00BF0CCA"/>
    <w:rsid w:val="00BF1875"/>
    <w:rsid w:val="00BF212C"/>
    <w:rsid w:val="00BF2DA4"/>
    <w:rsid w:val="00BF549E"/>
    <w:rsid w:val="00BF6A87"/>
    <w:rsid w:val="00C0101A"/>
    <w:rsid w:val="00C01676"/>
    <w:rsid w:val="00C017D3"/>
    <w:rsid w:val="00C01F71"/>
    <w:rsid w:val="00C0298C"/>
    <w:rsid w:val="00C0322A"/>
    <w:rsid w:val="00C03D6A"/>
    <w:rsid w:val="00C07B2A"/>
    <w:rsid w:val="00C07E1E"/>
    <w:rsid w:val="00C07E46"/>
    <w:rsid w:val="00C1029D"/>
    <w:rsid w:val="00C1188E"/>
    <w:rsid w:val="00C129D6"/>
    <w:rsid w:val="00C1422E"/>
    <w:rsid w:val="00C14541"/>
    <w:rsid w:val="00C14D34"/>
    <w:rsid w:val="00C151FC"/>
    <w:rsid w:val="00C15C9C"/>
    <w:rsid w:val="00C170E4"/>
    <w:rsid w:val="00C174A3"/>
    <w:rsid w:val="00C1764A"/>
    <w:rsid w:val="00C20820"/>
    <w:rsid w:val="00C20BCC"/>
    <w:rsid w:val="00C221CD"/>
    <w:rsid w:val="00C22711"/>
    <w:rsid w:val="00C23A0E"/>
    <w:rsid w:val="00C2669B"/>
    <w:rsid w:val="00C26916"/>
    <w:rsid w:val="00C26C51"/>
    <w:rsid w:val="00C27096"/>
    <w:rsid w:val="00C3074A"/>
    <w:rsid w:val="00C31F5A"/>
    <w:rsid w:val="00C324A4"/>
    <w:rsid w:val="00C32794"/>
    <w:rsid w:val="00C32AA3"/>
    <w:rsid w:val="00C32C5C"/>
    <w:rsid w:val="00C3378E"/>
    <w:rsid w:val="00C33E46"/>
    <w:rsid w:val="00C34360"/>
    <w:rsid w:val="00C366E7"/>
    <w:rsid w:val="00C37198"/>
    <w:rsid w:val="00C41884"/>
    <w:rsid w:val="00C4296D"/>
    <w:rsid w:val="00C42FA2"/>
    <w:rsid w:val="00C4461C"/>
    <w:rsid w:val="00C448C1"/>
    <w:rsid w:val="00C44939"/>
    <w:rsid w:val="00C44C84"/>
    <w:rsid w:val="00C4500A"/>
    <w:rsid w:val="00C4690C"/>
    <w:rsid w:val="00C46D67"/>
    <w:rsid w:val="00C50442"/>
    <w:rsid w:val="00C50A62"/>
    <w:rsid w:val="00C5169E"/>
    <w:rsid w:val="00C51C26"/>
    <w:rsid w:val="00C522C6"/>
    <w:rsid w:val="00C52BA1"/>
    <w:rsid w:val="00C52C39"/>
    <w:rsid w:val="00C533C3"/>
    <w:rsid w:val="00C53844"/>
    <w:rsid w:val="00C5654B"/>
    <w:rsid w:val="00C567C6"/>
    <w:rsid w:val="00C56926"/>
    <w:rsid w:val="00C56C1F"/>
    <w:rsid w:val="00C56F3A"/>
    <w:rsid w:val="00C576DD"/>
    <w:rsid w:val="00C608D7"/>
    <w:rsid w:val="00C608FD"/>
    <w:rsid w:val="00C60AA2"/>
    <w:rsid w:val="00C60B01"/>
    <w:rsid w:val="00C62156"/>
    <w:rsid w:val="00C64239"/>
    <w:rsid w:val="00C6481D"/>
    <w:rsid w:val="00C65A6B"/>
    <w:rsid w:val="00C66E42"/>
    <w:rsid w:val="00C70198"/>
    <w:rsid w:val="00C71398"/>
    <w:rsid w:val="00C722E7"/>
    <w:rsid w:val="00C72C16"/>
    <w:rsid w:val="00C73757"/>
    <w:rsid w:val="00C74C62"/>
    <w:rsid w:val="00C74DE5"/>
    <w:rsid w:val="00C75363"/>
    <w:rsid w:val="00C75B77"/>
    <w:rsid w:val="00C77D35"/>
    <w:rsid w:val="00C8086D"/>
    <w:rsid w:val="00C80C3C"/>
    <w:rsid w:val="00C81A60"/>
    <w:rsid w:val="00C83023"/>
    <w:rsid w:val="00C83289"/>
    <w:rsid w:val="00C84235"/>
    <w:rsid w:val="00C849F9"/>
    <w:rsid w:val="00C861E6"/>
    <w:rsid w:val="00C866A0"/>
    <w:rsid w:val="00C879E6"/>
    <w:rsid w:val="00C87F0B"/>
    <w:rsid w:val="00C90028"/>
    <w:rsid w:val="00C901E7"/>
    <w:rsid w:val="00C90DA8"/>
    <w:rsid w:val="00C91D5C"/>
    <w:rsid w:val="00C91DC8"/>
    <w:rsid w:val="00C91E1B"/>
    <w:rsid w:val="00C9280C"/>
    <w:rsid w:val="00C92904"/>
    <w:rsid w:val="00C932D3"/>
    <w:rsid w:val="00C932F9"/>
    <w:rsid w:val="00C93C83"/>
    <w:rsid w:val="00C93F76"/>
    <w:rsid w:val="00C95898"/>
    <w:rsid w:val="00C958E5"/>
    <w:rsid w:val="00C95AF5"/>
    <w:rsid w:val="00C95B33"/>
    <w:rsid w:val="00C96975"/>
    <w:rsid w:val="00C9727A"/>
    <w:rsid w:val="00C97A92"/>
    <w:rsid w:val="00CA0016"/>
    <w:rsid w:val="00CA095B"/>
    <w:rsid w:val="00CA0E64"/>
    <w:rsid w:val="00CA1569"/>
    <w:rsid w:val="00CA2739"/>
    <w:rsid w:val="00CA2F97"/>
    <w:rsid w:val="00CA4E32"/>
    <w:rsid w:val="00CA4F71"/>
    <w:rsid w:val="00CA5083"/>
    <w:rsid w:val="00CA590F"/>
    <w:rsid w:val="00CA6EDA"/>
    <w:rsid w:val="00CA7182"/>
    <w:rsid w:val="00CB04D1"/>
    <w:rsid w:val="00CB055C"/>
    <w:rsid w:val="00CB18B8"/>
    <w:rsid w:val="00CB1BCC"/>
    <w:rsid w:val="00CB5CA5"/>
    <w:rsid w:val="00CB5EFA"/>
    <w:rsid w:val="00CB6730"/>
    <w:rsid w:val="00CB69E1"/>
    <w:rsid w:val="00CB6D95"/>
    <w:rsid w:val="00CB70EB"/>
    <w:rsid w:val="00CB7680"/>
    <w:rsid w:val="00CB7C5F"/>
    <w:rsid w:val="00CB7D4E"/>
    <w:rsid w:val="00CC0437"/>
    <w:rsid w:val="00CC0B2D"/>
    <w:rsid w:val="00CC10E1"/>
    <w:rsid w:val="00CC209E"/>
    <w:rsid w:val="00CC2A9C"/>
    <w:rsid w:val="00CC35FF"/>
    <w:rsid w:val="00CC3E86"/>
    <w:rsid w:val="00CC42CE"/>
    <w:rsid w:val="00CC4EE2"/>
    <w:rsid w:val="00CC5731"/>
    <w:rsid w:val="00CC6971"/>
    <w:rsid w:val="00CC6D34"/>
    <w:rsid w:val="00CC6D6B"/>
    <w:rsid w:val="00CC73F1"/>
    <w:rsid w:val="00CD01C6"/>
    <w:rsid w:val="00CD0F80"/>
    <w:rsid w:val="00CD154B"/>
    <w:rsid w:val="00CD1851"/>
    <w:rsid w:val="00CD1A33"/>
    <w:rsid w:val="00CD56B1"/>
    <w:rsid w:val="00CD5D8D"/>
    <w:rsid w:val="00CD6B45"/>
    <w:rsid w:val="00CD6B71"/>
    <w:rsid w:val="00CE065C"/>
    <w:rsid w:val="00CE0A26"/>
    <w:rsid w:val="00CE0AFD"/>
    <w:rsid w:val="00CE11B6"/>
    <w:rsid w:val="00CE1A94"/>
    <w:rsid w:val="00CE27CC"/>
    <w:rsid w:val="00CE2BB8"/>
    <w:rsid w:val="00CE3F12"/>
    <w:rsid w:val="00CE3FD2"/>
    <w:rsid w:val="00CE45FA"/>
    <w:rsid w:val="00CE4FF6"/>
    <w:rsid w:val="00CE558D"/>
    <w:rsid w:val="00CE639E"/>
    <w:rsid w:val="00CE7A29"/>
    <w:rsid w:val="00CF1DA7"/>
    <w:rsid w:val="00CF231A"/>
    <w:rsid w:val="00CF3685"/>
    <w:rsid w:val="00CF36A2"/>
    <w:rsid w:val="00CF3EDB"/>
    <w:rsid w:val="00CF64F6"/>
    <w:rsid w:val="00CF681C"/>
    <w:rsid w:val="00CF6ACD"/>
    <w:rsid w:val="00CF7185"/>
    <w:rsid w:val="00D00126"/>
    <w:rsid w:val="00D00787"/>
    <w:rsid w:val="00D007EA"/>
    <w:rsid w:val="00D00F3C"/>
    <w:rsid w:val="00D012F2"/>
    <w:rsid w:val="00D021E4"/>
    <w:rsid w:val="00D02290"/>
    <w:rsid w:val="00D03D07"/>
    <w:rsid w:val="00D040A8"/>
    <w:rsid w:val="00D04852"/>
    <w:rsid w:val="00D06189"/>
    <w:rsid w:val="00D0723F"/>
    <w:rsid w:val="00D0744E"/>
    <w:rsid w:val="00D0782D"/>
    <w:rsid w:val="00D10316"/>
    <w:rsid w:val="00D10ABE"/>
    <w:rsid w:val="00D10B1E"/>
    <w:rsid w:val="00D11464"/>
    <w:rsid w:val="00D11E4E"/>
    <w:rsid w:val="00D1324F"/>
    <w:rsid w:val="00D13285"/>
    <w:rsid w:val="00D13402"/>
    <w:rsid w:val="00D13BF0"/>
    <w:rsid w:val="00D15C9F"/>
    <w:rsid w:val="00D15E7D"/>
    <w:rsid w:val="00D161B6"/>
    <w:rsid w:val="00D20305"/>
    <w:rsid w:val="00D21050"/>
    <w:rsid w:val="00D21375"/>
    <w:rsid w:val="00D21D55"/>
    <w:rsid w:val="00D2237E"/>
    <w:rsid w:val="00D238A9"/>
    <w:rsid w:val="00D23E71"/>
    <w:rsid w:val="00D242C3"/>
    <w:rsid w:val="00D25E94"/>
    <w:rsid w:val="00D26442"/>
    <w:rsid w:val="00D264A4"/>
    <w:rsid w:val="00D27DCF"/>
    <w:rsid w:val="00D30580"/>
    <w:rsid w:val="00D30ECE"/>
    <w:rsid w:val="00D3226E"/>
    <w:rsid w:val="00D34C0E"/>
    <w:rsid w:val="00D3507C"/>
    <w:rsid w:val="00D35292"/>
    <w:rsid w:val="00D3535A"/>
    <w:rsid w:val="00D35C15"/>
    <w:rsid w:val="00D35CF4"/>
    <w:rsid w:val="00D36A4D"/>
    <w:rsid w:val="00D36A6B"/>
    <w:rsid w:val="00D37830"/>
    <w:rsid w:val="00D40105"/>
    <w:rsid w:val="00D40777"/>
    <w:rsid w:val="00D40E0B"/>
    <w:rsid w:val="00D41AAC"/>
    <w:rsid w:val="00D41AC1"/>
    <w:rsid w:val="00D42594"/>
    <w:rsid w:val="00D42A36"/>
    <w:rsid w:val="00D42DDA"/>
    <w:rsid w:val="00D42F54"/>
    <w:rsid w:val="00D43049"/>
    <w:rsid w:val="00D43AFA"/>
    <w:rsid w:val="00D441A7"/>
    <w:rsid w:val="00D441DB"/>
    <w:rsid w:val="00D44336"/>
    <w:rsid w:val="00D449C7"/>
    <w:rsid w:val="00D45237"/>
    <w:rsid w:val="00D46CB3"/>
    <w:rsid w:val="00D47BC3"/>
    <w:rsid w:val="00D50826"/>
    <w:rsid w:val="00D50D21"/>
    <w:rsid w:val="00D50EB3"/>
    <w:rsid w:val="00D522F8"/>
    <w:rsid w:val="00D527F8"/>
    <w:rsid w:val="00D52C89"/>
    <w:rsid w:val="00D53F8F"/>
    <w:rsid w:val="00D54A02"/>
    <w:rsid w:val="00D54D14"/>
    <w:rsid w:val="00D54D29"/>
    <w:rsid w:val="00D559EE"/>
    <w:rsid w:val="00D55DB6"/>
    <w:rsid w:val="00D57031"/>
    <w:rsid w:val="00D57A3B"/>
    <w:rsid w:val="00D60687"/>
    <w:rsid w:val="00D60990"/>
    <w:rsid w:val="00D60BBF"/>
    <w:rsid w:val="00D611FC"/>
    <w:rsid w:val="00D614A7"/>
    <w:rsid w:val="00D61FDC"/>
    <w:rsid w:val="00D6303E"/>
    <w:rsid w:val="00D64EA3"/>
    <w:rsid w:val="00D65780"/>
    <w:rsid w:val="00D662A6"/>
    <w:rsid w:val="00D669E3"/>
    <w:rsid w:val="00D66CE9"/>
    <w:rsid w:val="00D67B47"/>
    <w:rsid w:val="00D7076F"/>
    <w:rsid w:val="00D712E1"/>
    <w:rsid w:val="00D72002"/>
    <w:rsid w:val="00D7474D"/>
    <w:rsid w:val="00D74DA1"/>
    <w:rsid w:val="00D753B0"/>
    <w:rsid w:val="00D75BFA"/>
    <w:rsid w:val="00D767C1"/>
    <w:rsid w:val="00D76CBF"/>
    <w:rsid w:val="00D77F0F"/>
    <w:rsid w:val="00D8047D"/>
    <w:rsid w:val="00D817CB"/>
    <w:rsid w:val="00D82732"/>
    <w:rsid w:val="00D83AF1"/>
    <w:rsid w:val="00D85871"/>
    <w:rsid w:val="00D861FD"/>
    <w:rsid w:val="00D865F7"/>
    <w:rsid w:val="00D86D11"/>
    <w:rsid w:val="00D87075"/>
    <w:rsid w:val="00D870F0"/>
    <w:rsid w:val="00D90234"/>
    <w:rsid w:val="00D90288"/>
    <w:rsid w:val="00D90B6E"/>
    <w:rsid w:val="00D911A2"/>
    <w:rsid w:val="00D92D17"/>
    <w:rsid w:val="00D93156"/>
    <w:rsid w:val="00D93B2E"/>
    <w:rsid w:val="00D943D8"/>
    <w:rsid w:val="00D94EEA"/>
    <w:rsid w:val="00D955D3"/>
    <w:rsid w:val="00D959C0"/>
    <w:rsid w:val="00DA14B1"/>
    <w:rsid w:val="00DA27F7"/>
    <w:rsid w:val="00DA2DEC"/>
    <w:rsid w:val="00DA3347"/>
    <w:rsid w:val="00DA3B5B"/>
    <w:rsid w:val="00DA40F4"/>
    <w:rsid w:val="00DA5F9D"/>
    <w:rsid w:val="00DA6440"/>
    <w:rsid w:val="00DB02E4"/>
    <w:rsid w:val="00DB0912"/>
    <w:rsid w:val="00DB171A"/>
    <w:rsid w:val="00DB1A93"/>
    <w:rsid w:val="00DB1DD3"/>
    <w:rsid w:val="00DB1FCA"/>
    <w:rsid w:val="00DB27FB"/>
    <w:rsid w:val="00DB3595"/>
    <w:rsid w:val="00DB524F"/>
    <w:rsid w:val="00DB5B6E"/>
    <w:rsid w:val="00DB62AB"/>
    <w:rsid w:val="00DB7157"/>
    <w:rsid w:val="00DB72D9"/>
    <w:rsid w:val="00DB741D"/>
    <w:rsid w:val="00DB79F6"/>
    <w:rsid w:val="00DC0D4A"/>
    <w:rsid w:val="00DC24E3"/>
    <w:rsid w:val="00DC2518"/>
    <w:rsid w:val="00DC2D30"/>
    <w:rsid w:val="00DC342A"/>
    <w:rsid w:val="00DC3CA2"/>
    <w:rsid w:val="00DC49BF"/>
    <w:rsid w:val="00DC6552"/>
    <w:rsid w:val="00DC7E6C"/>
    <w:rsid w:val="00DC7FB4"/>
    <w:rsid w:val="00DD025D"/>
    <w:rsid w:val="00DD0C0B"/>
    <w:rsid w:val="00DD103E"/>
    <w:rsid w:val="00DD201B"/>
    <w:rsid w:val="00DD28CE"/>
    <w:rsid w:val="00DD2FFB"/>
    <w:rsid w:val="00DD3524"/>
    <w:rsid w:val="00DD3F71"/>
    <w:rsid w:val="00DD573A"/>
    <w:rsid w:val="00DD6378"/>
    <w:rsid w:val="00DD63CD"/>
    <w:rsid w:val="00DD6586"/>
    <w:rsid w:val="00DD6861"/>
    <w:rsid w:val="00DD6D2C"/>
    <w:rsid w:val="00DD6FDD"/>
    <w:rsid w:val="00DD7053"/>
    <w:rsid w:val="00DD7678"/>
    <w:rsid w:val="00DE0754"/>
    <w:rsid w:val="00DE1B21"/>
    <w:rsid w:val="00DE204A"/>
    <w:rsid w:val="00DE2B43"/>
    <w:rsid w:val="00DE3E0B"/>
    <w:rsid w:val="00DE48EB"/>
    <w:rsid w:val="00DE4C9A"/>
    <w:rsid w:val="00DE5DD0"/>
    <w:rsid w:val="00DE6D61"/>
    <w:rsid w:val="00DE6E92"/>
    <w:rsid w:val="00DF1229"/>
    <w:rsid w:val="00DF15E3"/>
    <w:rsid w:val="00DF21B5"/>
    <w:rsid w:val="00DF47E9"/>
    <w:rsid w:val="00DF6105"/>
    <w:rsid w:val="00DF6B83"/>
    <w:rsid w:val="00DF7D86"/>
    <w:rsid w:val="00DF7F2C"/>
    <w:rsid w:val="00E00D1D"/>
    <w:rsid w:val="00E00EB1"/>
    <w:rsid w:val="00E01999"/>
    <w:rsid w:val="00E023E0"/>
    <w:rsid w:val="00E02EBA"/>
    <w:rsid w:val="00E02FC1"/>
    <w:rsid w:val="00E03C08"/>
    <w:rsid w:val="00E048A0"/>
    <w:rsid w:val="00E04B23"/>
    <w:rsid w:val="00E04E50"/>
    <w:rsid w:val="00E05C9B"/>
    <w:rsid w:val="00E062AC"/>
    <w:rsid w:val="00E066BD"/>
    <w:rsid w:val="00E079EE"/>
    <w:rsid w:val="00E100C7"/>
    <w:rsid w:val="00E10FFF"/>
    <w:rsid w:val="00E112F0"/>
    <w:rsid w:val="00E11692"/>
    <w:rsid w:val="00E12FAA"/>
    <w:rsid w:val="00E134C0"/>
    <w:rsid w:val="00E13806"/>
    <w:rsid w:val="00E13828"/>
    <w:rsid w:val="00E13F8F"/>
    <w:rsid w:val="00E13FB4"/>
    <w:rsid w:val="00E144D1"/>
    <w:rsid w:val="00E14C9A"/>
    <w:rsid w:val="00E1513B"/>
    <w:rsid w:val="00E1523D"/>
    <w:rsid w:val="00E15C5E"/>
    <w:rsid w:val="00E173E0"/>
    <w:rsid w:val="00E17538"/>
    <w:rsid w:val="00E20C19"/>
    <w:rsid w:val="00E21AEB"/>
    <w:rsid w:val="00E21F6F"/>
    <w:rsid w:val="00E2367B"/>
    <w:rsid w:val="00E25903"/>
    <w:rsid w:val="00E25EF4"/>
    <w:rsid w:val="00E26951"/>
    <w:rsid w:val="00E26E7E"/>
    <w:rsid w:val="00E27325"/>
    <w:rsid w:val="00E27D0B"/>
    <w:rsid w:val="00E301A8"/>
    <w:rsid w:val="00E30467"/>
    <w:rsid w:val="00E30832"/>
    <w:rsid w:val="00E31036"/>
    <w:rsid w:val="00E33160"/>
    <w:rsid w:val="00E34094"/>
    <w:rsid w:val="00E34FFE"/>
    <w:rsid w:val="00E351A8"/>
    <w:rsid w:val="00E35230"/>
    <w:rsid w:val="00E35B6B"/>
    <w:rsid w:val="00E35C08"/>
    <w:rsid w:val="00E35E2E"/>
    <w:rsid w:val="00E40166"/>
    <w:rsid w:val="00E40882"/>
    <w:rsid w:val="00E40D25"/>
    <w:rsid w:val="00E41049"/>
    <w:rsid w:val="00E413B7"/>
    <w:rsid w:val="00E416D3"/>
    <w:rsid w:val="00E4200E"/>
    <w:rsid w:val="00E42D20"/>
    <w:rsid w:val="00E43BE4"/>
    <w:rsid w:val="00E43D95"/>
    <w:rsid w:val="00E44364"/>
    <w:rsid w:val="00E44F89"/>
    <w:rsid w:val="00E46096"/>
    <w:rsid w:val="00E4622E"/>
    <w:rsid w:val="00E464E3"/>
    <w:rsid w:val="00E46EC9"/>
    <w:rsid w:val="00E47708"/>
    <w:rsid w:val="00E47ED7"/>
    <w:rsid w:val="00E5084C"/>
    <w:rsid w:val="00E5116A"/>
    <w:rsid w:val="00E515DE"/>
    <w:rsid w:val="00E522A3"/>
    <w:rsid w:val="00E52E01"/>
    <w:rsid w:val="00E52FFE"/>
    <w:rsid w:val="00E53458"/>
    <w:rsid w:val="00E5373F"/>
    <w:rsid w:val="00E53C3D"/>
    <w:rsid w:val="00E542FB"/>
    <w:rsid w:val="00E55462"/>
    <w:rsid w:val="00E56675"/>
    <w:rsid w:val="00E573DD"/>
    <w:rsid w:val="00E60ACC"/>
    <w:rsid w:val="00E60F1F"/>
    <w:rsid w:val="00E616D1"/>
    <w:rsid w:val="00E62137"/>
    <w:rsid w:val="00E621C7"/>
    <w:rsid w:val="00E622F2"/>
    <w:rsid w:val="00E63A6E"/>
    <w:rsid w:val="00E64332"/>
    <w:rsid w:val="00E649B8"/>
    <w:rsid w:val="00E65D47"/>
    <w:rsid w:val="00E66481"/>
    <w:rsid w:val="00E666D7"/>
    <w:rsid w:val="00E66A1B"/>
    <w:rsid w:val="00E67205"/>
    <w:rsid w:val="00E7008C"/>
    <w:rsid w:val="00E7049A"/>
    <w:rsid w:val="00E714B1"/>
    <w:rsid w:val="00E71A27"/>
    <w:rsid w:val="00E7274C"/>
    <w:rsid w:val="00E72F20"/>
    <w:rsid w:val="00E739C1"/>
    <w:rsid w:val="00E74919"/>
    <w:rsid w:val="00E7491F"/>
    <w:rsid w:val="00E74E8A"/>
    <w:rsid w:val="00E74EB5"/>
    <w:rsid w:val="00E75539"/>
    <w:rsid w:val="00E75956"/>
    <w:rsid w:val="00E75D77"/>
    <w:rsid w:val="00E76AAF"/>
    <w:rsid w:val="00E76DD9"/>
    <w:rsid w:val="00E77795"/>
    <w:rsid w:val="00E77BE6"/>
    <w:rsid w:val="00E77C63"/>
    <w:rsid w:val="00E80029"/>
    <w:rsid w:val="00E80D36"/>
    <w:rsid w:val="00E8162A"/>
    <w:rsid w:val="00E81689"/>
    <w:rsid w:val="00E8294A"/>
    <w:rsid w:val="00E82A69"/>
    <w:rsid w:val="00E82B87"/>
    <w:rsid w:val="00E82CEE"/>
    <w:rsid w:val="00E82DAF"/>
    <w:rsid w:val="00E830CE"/>
    <w:rsid w:val="00E8385E"/>
    <w:rsid w:val="00E858FC"/>
    <w:rsid w:val="00E859DF"/>
    <w:rsid w:val="00E85BDB"/>
    <w:rsid w:val="00E86160"/>
    <w:rsid w:val="00E86E32"/>
    <w:rsid w:val="00E86F1C"/>
    <w:rsid w:val="00E902EA"/>
    <w:rsid w:val="00E90D96"/>
    <w:rsid w:val="00E91090"/>
    <w:rsid w:val="00E913EF"/>
    <w:rsid w:val="00E91F88"/>
    <w:rsid w:val="00E92BBF"/>
    <w:rsid w:val="00E93344"/>
    <w:rsid w:val="00E935E6"/>
    <w:rsid w:val="00E9472B"/>
    <w:rsid w:val="00E94FDD"/>
    <w:rsid w:val="00E9589B"/>
    <w:rsid w:val="00E95C7F"/>
    <w:rsid w:val="00E96393"/>
    <w:rsid w:val="00E96D8A"/>
    <w:rsid w:val="00E96F4A"/>
    <w:rsid w:val="00E96FF8"/>
    <w:rsid w:val="00E9701A"/>
    <w:rsid w:val="00EA04AA"/>
    <w:rsid w:val="00EA10A4"/>
    <w:rsid w:val="00EA1F95"/>
    <w:rsid w:val="00EA3703"/>
    <w:rsid w:val="00EA398C"/>
    <w:rsid w:val="00EA4ACB"/>
    <w:rsid w:val="00EA4C52"/>
    <w:rsid w:val="00EA6597"/>
    <w:rsid w:val="00EA68CB"/>
    <w:rsid w:val="00EA6E18"/>
    <w:rsid w:val="00EA6E2F"/>
    <w:rsid w:val="00EA72B4"/>
    <w:rsid w:val="00EA75BD"/>
    <w:rsid w:val="00EA7892"/>
    <w:rsid w:val="00EB13FD"/>
    <w:rsid w:val="00EB2C1E"/>
    <w:rsid w:val="00EB321E"/>
    <w:rsid w:val="00EB380F"/>
    <w:rsid w:val="00EB4E45"/>
    <w:rsid w:val="00EB5BC0"/>
    <w:rsid w:val="00EB5E2C"/>
    <w:rsid w:val="00EB6175"/>
    <w:rsid w:val="00EB6E48"/>
    <w:rsid w:val="00EC027C"/>
    <w:rsid w:val="00EC02C0"/>
    <w:rsid w:val="00EC04E5"/>
    <w:rsid w:val="00EC1E81"/>
    <w:rsid w:val="00EC2979"/>
    <w:rsid w:val="00EC300D"/>
    <w:rsid w:val="00EC3F61"/>
    <w:rsid w:val="00EC4039"/>
    <w:rsid w:val="00EC5CD0"/>
    <w:rsid w:val="00EC5E6F"/>
    <w:rsid w:val="00EC601E"/>
    <w:rsid w:val="00EC644E"/>
    <w:rsid w:val="00EC704B"/>
    <w:rsid w:val="00EC73F3"/>
    <w:rsid w:val="00ED0A7D"/>
    <w:rsid w:val="00ED0B7F"/>
    <w:rsid w:val="00ED0E5C"/>
    <w:rsid w:val="00ED10BF"/>
    <w:rsid w:val="00ED11BB"/>
    <w:rsid w:val="00ED13BD"/>
    <w:rsid w:val="00ED1B0E"/>
    <w:rsid w:val="00ED23F6"/>
    <w:rsid w:val="00ED2624"/>
    <w:rsid w:val="00ED2740"/>
    <w:rsid w:val="00ED2FE4"/>
    <w:rsid w:val="00ED453B"/>
    <w:rsid w:val="00ED49F8"/>
    <w:rsid w:val="00ED5CB6"/>
    <w:rsid w:val="00EE0CAB"/>
    <w:rsid w:val="00EE18DA"/>
    <w:rsid w:val="00EE202D"/>
    <w:rsid w:val="00EE2C67"/>
    <w:rsid w:val="00EE2D65"/>
    <w:rsid w:val="00EE3217"/>
    <w:rsid w:val="00EE3D11"/>
    <w:rsid w:val="00EE42F9"/>
    <w:rsid w:val="00EE4B23"/>
    <w:rsid w:val="00EE502A"/>
    <w:rsid w:val="00EE61EC"/>
    <w:rsid w:val="00EE6C7A"/>
    <w:rsid w:val="00EE7A56"/>
    <w:rsid w:val="00EE7A80"/>
    <w:rsid w:val="00EF07EF"/>
    <w:rsid w:val="00EF125B"/>
    <w:rsid w:val="00EF1384"/>
    <w:rsid w:val="00EF13BF"/>
    <w:rsid w:val="00EF1842"/>
    <w:rsid w:val="00EF1CDE"/>
    <w:rsid w:val="00EF26B1"/>
    <w:rsid w:val="00EF2792"/>
    <w:rsid w:val="00EF2CA0"/>
    <w:rsid w:val="00EF328A"/>
    <w:rsid w:val="00EF3E6A"/>
    <w:rsid w:val="00EF412D"/>
    <w:rsid w:val="00EF5CCE"/>
    <w:rsid w:val="00EF5E1B"/>
    <w:rsid w:val="00EF7A5C"/>
    <w:rsid w:val="00EF7C44"/>
    <w:rsid w:val="00F0062A"/>
    <w:rsid w:val="00F00AE2"/>
    <w:rsid w:val="00F00AF1"/>
    <w:rsid w:val="00F00ED7"/>
    <w:rsid w:val="00F02BC6"/>
    <w:rsid w:val="00F040FB"/>
    <w:rsid w:val="00F04135"/>
    <w:rsid w:val="00F057A7"/>
    <w:rsid w:val="00F06952"/>
    <w:rsid w:val="00F0744B"/>
    <w:rsid w:val="00F07FCA"/>
    <w:rsid w:val="00F104FA"/>
    <w:rsid w:val="00F10955"/>
    <w:rsid w:val="00F120F6"/>
    <w:rsid w:val="00F1373F"/>
    <w:rsid w:val="00F14BA3"/>
    <w:rsid w:val="00F14EB6"/>
    <w:rsid w:val="00F15100"/>
    <w:rsid w:val="00F15DA9"/>
    <w:rsid w:val="00F163DB"/>
    <w:rsid w:val="00F16558"/>
    <w:rsid w:val="00F176A1"/>
    <w:rsid w:val="00F21271"/>
    <w:rsid w:val="00F2128C"/>
    <w:rsid w:val="00F2190D"/>
    <w:rsid w:val="00F21BE9"/>
    <w:rsid w:val="00F22A62"/>
    <w:rsid w:val="00F234BA"/>
    <w:rsid w:val="00F251F6"/>
    <w:rsid w:val="00F25C49"/>
    <w:rsid w:val="00F27B67"/>
    <w:rsid w:val="00F30B9E"/>
    <w:rsid w:val="00F33247"/>
    <w:rsid w:val="00F334DD"/>
    <w:rsid w:val="00F34654"/>
    <w:rsid w:val="00F34AA2"/>
    <w:rsid w:val="00F4014F"/>
    <w:rsid w:val="00F406B3"/>
    <w:rsid w:val="00F4241C"/>
    <w:rsid w:val="00F43651"/>
    <w:rsid w:val="00F45047"/>
    <w:rsid w:val="00F4541F"/>
    <w:rsid w:val="00F45BAD"/>
    <w:rsid w:val="00F45D5B"/>
    <w:rsid w:val="00F46A15"/>
    <w:rsid w:val="00F51114"/>
    <w:rsid w:val="00F513AF"/>
    <w:rsid w:val="00F520CD"/>
    <w:rsid w:val="00F522E7"/>
    <w:rsid w:val="00F530C2"/>
    <w:rsid w:val="00F5342D"/>
    <w:rsid w:val="00F538FF"/>
    <w:rsid w:val="00F53D9B"/>
    <w:rsid w:val="00F54599"/>
    <w:rsid w:val="00F556D4"/>
    <w:rsid w:val="00F57427"/>
    <w:rsid w:val="00F57E39"/>
    <w:rsid w:val="00F57EA0"/>
    <w:rsid w:val="00F60059"/>
    <w:rsid w:val="00F6017F"/>
    <w:rsid w:val="00F60986"/>
    <w:rsid w:val="00F61B26"/>
    <w:rsid w:val="00F62102"/>
    <w:rsid w:val="00F62380"/>
    <w:rsid w:val="00F62BFB"/>
    <w:rsid w:val="00F63688"/>
    <w:rsid w:val="00F65037"/>
    <w:rsid w:val="00F659B5"/>
    <w:rsid w:val="00F65BF5"/>
    <w:rsid w:val="00F66B24"/>
    <w:rsid w:val="00F67F50"/>
    <w:rsid w:val="00F70498"/>
    <w:rsid w:val="00F71841"/>
    <w:rsid w:val="00F718D2"/>
    <w:rsid w:val="00F72227"/>
    <w:rsid w:val="00F7276F"/>
    <w:rsid w:val="00F72A1B"/>
    <w:rsid w:val="00F731A5"/>
    <w:rsid w:val="00F732FA"/>
    <w:rsid w:val="00F733F6"/>
    <w:rsid w:val="00F738CC"/>
    <w:rsid w:val="00F73CB5"/>
    <w:rsid w:val="00F75182"/>
    <w:rsid w:val="00F75A47"/>
    <w:rsid w:val="00F7660D"/>
    <w:rsid w:val="00F770E4"/>
    <w:rsid w:val="00F7738C"/>
    <w:rsid w:val="00F8136F"/>
    <w:rsid w:val="00F8141D"/>
    <w:rsid w:val="00F81B25"/>
    <w:rsid w:val="00F81C6D"/>
    <w:rsid w:val="00F82C04"/>
    <w:rsid w:val="00F83ECE"/>
    <w:rsid w:val="00F84573"/>
    <w:rsid w:val="00F849DE"/>
    <w:rsid w:val="00F8561B"/>
    <w:rsid w:val="00F8662B"/>
    <w:rsid w:val="00F86C76"/>
    <w:rsid w:val="00F871FC"/>
    <w:rsid w:val="00F876BF"/>
    <w:rsid w:val="00F879CD"/>
    <w:rsid w:val="00F907A3"/>
    <w:rsid w:val="00F909ED"/>
    <w:rsid w:val="00F910AA"/>
    <w:rsid w:val="00F9168B"/>
    <w:rsid w:val="00F92465"/>
    <w:rsid w:val="00F936C2"/>
    <w:rsid w:val="00F93911"/>
    <w:rsid w:val="00F93B5B"/>
    <w:rsid w:val="00F93F69"/>
    <w:rsid w:val="00F93FB5"/>
    <w:rsid w:val="00F94089"/>
    <w:rsid w:val="00F9452B"/>
    <w:rsid w:val="00F94922"/>
    <w:rsid w:val="00F94A76"/>
    <w:rsid w:val="00F95F40"/>
    <w:rsid w:val="00F9658B"/>
    <w:rsid w:val="00FA05E6"/>
    <w:rsid w:val="00FA1DC2"/>
    <w:rsid w:val="00FA2461"/>
    <w:rsid w:val="00FA32EB"/>
    <w:rsid w:val="00FA3B05"/>
    <w:rsid w:val="00FA3E07"/>
    <w:rsid w:val="00FA3F54"/>
    <w:rsid w:val="00FA3F77"/>
    <w:rsid w:val="00FA4024"/>
    <w:rsid w:val="00FA472F"/>
    <w:rsid w:val="00FA4A7C"/>
    <w:rsid w:val="00FA4D92"/>
    <w:rsid w:val="00FA771B"/>
    <w:rsid w:val="00FB14A5"/>
    <w:rsid w:val="00FB1A5B"/>
    <w:rsid w:val="00FB20E1"/>
    <w:rsid w:val="00FB27BE"/>
    <w:rsid w:val="00FB2F9D"/>
    <w:rsid w:val="00FB3379"/>
    <w:rsid w:val="00FB4288"/>
    <w:rsid w:val="00FB4F3E"/>
    <w:rsid w:val="00FB5E06"/>
    <w:rsid w:val="00FB6EA0"/>
    <w:rsid w:val="00FB6ED5"/>
    <w:rsid w:val="00FB7E50"/>
    <w:rsid w:val="00FC0429"/>
    <w:rsid w:val="00FC0ABA"/>
    <w:rsid w:val="00FC0CCA"/>
    <w:rsid w:val="00FC0D2F"/>
    <w:rsid w:val="00FC10B4"/>
    <w:rsid w:val="00FC1E6E"/>
    <w:rsid w:val="00FC1FBF"/>
    <w:rsid w:val="00FC2A9A"/>
    <w:rsid w:val="00FC2DD7"/>
    <w:rsid w:val="00FC327F"/>
    <w:rsid w:val="00FC4828"/>
    <w:rsid w:val="00FC4D7E"/>
    <w:rsid w:val="00FC55B4"/>
    <w:rsid w:val="00FC5CF1"/>
    <w:rsid w:val="00FC6262"/>
    <w:rsid w:val="00FC6868"/>
    <w:rsid w:val="00FC6BB5"/>
    <w:rsid w:val="00FC6E86"/>
    <w:rsid w:val="00FD0046"/>
    <w:rsid w:val="00FD0347"/>
    <w:rsid w:val="00FD0532"/>
    <w:rsid w:val="00FD0DCC"/>
    <w:rsid w:val="00FD0E55"/>
    <w:rsid w:val="00FD1579"/>
    <w:rsid w:val="00FD1B90"/>
    <w:rsid w:val="00FD2383"/>
    <w:rsid w:val="00FD28AD"/>
    <w:rsid w:val="00FD319E"/>
    <w:rsid w:val="00FD39C8"/>
    <w:rsid w:val="00FD4F34"/>
    <w:rsid w:val="00FD523E"/>
    <w:rsid w:val="00FD5B40"/>
    <w:rsid w:val="00FD60F8"/>
    <w:rsid w:val="00FD6110"/>
    <w:rsid w:val="00FD641D"/>
    <w:rsid w:val="00FD654F"/>
    <w:rsid w:val="00FD6CB0"/>
    <w:rsid w:val="00FD6E4D"/>
    <w:rsid w:val="00FD7349"/>
    <w:rsid w:val="00FD7EB7"/>
    <w:rsid w:val="00FE0208"/>
    <w:rsid w:val="00FE073F"/>
    <w:rsid w:val="00FE20FE"/>
    <w:rsid w:val="00FE26B2"/>
    <w:rsid w:val="00FE27EB"/>
    <w:rsid w:val="00FE2886"/>
    <w:rsid w:val="00FE319F"/>
    <w:rsid w:val="00FE37EF"/>
    <w:rsid w:val="00FE3927"/>
    <w:rsid w:val="00FE46D7"/>
    <w:rsid w:val="00FE58CF"/>
    <w:rsid w:val="00FE65CC"/>
    <w:rsid w:val="00FE6FE7"/>
    <w:rsid w:val="00FE7039"/>
    <w:rsid w:val="00FE70B0"/>
    <w:rsid w:val="00FE7984"/>
    <w:rsid w:val="00FE7EAA"/>
    <w:rsid w:val="00FF07C2"/>
    <w:rsid w:val="00FF252C"/>
    <w:rsid w:val="00FF3D1D"/>
    <w:rsid w:val="00FF6740"/>
    <w:rsid w:val="00FF6E2E"/>
    <w:rsid w:val="00FF745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02A69FC3"/>
  <w15:docId w15:val="{4F0E2BE7-A2FC-4D5C-A452-A16B8665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32F8"/>
    <w:pPr>
      <w:spacing w:before="120"/>
    </w:pPr>
    <w:rPr>
      <w:rFonts w:ascii="Arial" w:eastAsia="Times New Roman" w:hAnsi="Arial"/>
      <w:sz w:val="22"/>
    </w:rPr>
  </w:style>
  <w:style w:type="paragraph" w:styleId="Nagwek1">
    <w:name w:val="heading 1"/>
    <w:basedOn w:val="Normalny"/>
    <w:next w:val="Normalny"/>
    <w:link w:val="Nagwek1Znak"/>
    <w:qFormat/>
    <w:rsid w:val="007232F8"/>
    <w:pPr>
      <w:keepNext/>
      <w:outlineLvl w:val="0"/>
    </w:pPr>
    <w:rPr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7232F8"/>
    <w:pPr>
      <w:keepNext/>
      <w:spacing w:before="240" w:after="120"/>
      <w:outlineLvl w:val="1"/>
    </w:pPr>
    <w:rPr>
      <w:b/>
      <w:i/>
      <w:sz w:val="28"/>
    </w:rPr>
  </w:style>
  <w:style w:type="paragraph" w:styleId="Nagwek3">
    <w:name w:val="heading 3"/>
    <w:basedOn w:val="Normalny"/>
    <w:next w:val="Normalny"/>
    <w:link w:val="Nagwek3Znak"/>
    <w:qFormat/>
    <w:rsid w:val="007232F8"/>
    <w:pPr>
      <w:keepNext/>
      <w:spacing w:before="240" w:after="120"/>
      <w:outlineLvl w:val="2"/>
    </w:pPr>
    <w:rPr>
      <w:b/>
      <w:sz w:val="26"/>
    </w:rPr>
  </w:style>
  <w:style w:type="paragraph" w:styleId="Nagwek4">
    <w:name w:val="heading 4"/>
    <w:basedOn w:val="Normalny"/>
    <w:next w:val="Normalny"/>
    <w:link w:val="Nagwek4Znak"/>
    <w:qFormat/>
    <w:rsid w:val="007232F8"/>
    <w:pPr>
      <w:keepNext/>
      <w:spacing w:before="240" w:after="12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7232F8"/>
    <w:pPr>
      <w:spacing w:before="240" w:after="60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7232F8"/>
    <w:pPr>
      <w:spacing w:before="240" w:after="60"/>
      <w:outlineLvl w:val="5"/>
    </w:pPr>
    <w:rPr>
      <w:i/>
    </w:rPr>
  </w:style>
  <w:style w:type="paragraph" w:styleId="Nagwek7">
    <w:name w:val="heading 7"/>
    <w:basedOn w:val="Normalny"/>
    <w:next w:val="Normalny"/>
    <w:link w:val="Nagwek7Znak"/>
    <w:qFormat/>
    <w:rsid w:val="007232F8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7232F8"/>
    <w:pPr>
      <w:spacing w:before="240" w:after="60"/>
      <w:outlineLvl w:val="7"/>
    </w:pPr>
    <w:rPr>
      <w:i/>
    </w:rPr>
  </w:style>
  <w:style w:type="paragraph" w:styleId="Nagwek9">
    <w:name w:val="heading 9"/>
    <w:basedOn w:val="Normalny"/>
    <w:next w:val="Normalny"/>
    <w:link w:val="Nagwek9Znak"/>
    <w:qFormat/>
    <w:rsid w:val="007232F8"/>
    <w:pPr>
      <w:pageBreakBefore/>
      <w:spacing w:before="240" w:after="60"/>
      <w:outlineLvl w:val="8"/>
    </w:pPr>
    <w:rPr>
      <w:b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464E3"/>
    <w:rPr>
      <w:rFonts w:ascii="Arial" w:eastAsia="Times New Roman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464E3"/>
    <w:rPr>
      <w:rFonts w:ascii="Arial" w:eastAsia="Times New Roman" w:hAnsi="Arial"/>
      <w:b/>
      <w:i/>
      <w:sz w:val="28"/>
    </w:rPr>
  </w:style>
  <w:style w:type="character" w:customStyle="1" w:styleId="Nagwek3Znak">
    <w:name w:val="Nagłówek 3 Znak"/>
    <w:link w:val="Nagwek3"/>
    <w:rsid w:val="00E464E3"/>
    <w:rPr>
      <w:rFonts w:ascii="Arial" w:eastAsia="Times New Roman" w:hAnsi="Arial"/>
      <w:b/>
      <w:sz w:val="26"/>
    </w:rPr>
  </w:style>
  <w:style w:type="character" w:customStyle="1" w:styleId="Nagwek4Znak">
    <w:name w:val="Nagłówek 4 Znak"/>
    <w:link w:val="Nagwek4"/>
    <w:rsid w:val="00E464E3"/>
    <w:rPr>
      <w:rFonts w:ascii="Arial" w:eastAsia="Times New Roman" w:hAnsi="Arial"/>
      <w:b/>
      <w:sz w:val="22"/>
    </w:rPr>
  </w:style>
  <w:style w:type="character" w:customStyle="1" w:styleId="Nagwek5Znak">
    <w:name w:val="Nagłówek 5 Znak"/>
    <w:link w:val="Nagwek5"/>
    <w:rsid w:val="00E464E3"/>
    <w:rPr>
      <w:rFonts w:ascii="Arial" w:eastAsia="Times New Roman" w:hAnsi="Arial"/>
      <w:sz w:val="22"/>
    </w:rPr>
  </w:style>
  <w:style w:type="character" w:customStyle="1" w:styleId="Nagwek6Znak">
    <w:name w:val="Nagłówek 6 Znak"/>
    <w:link w:val="Nagwek6"/>
    <w:rsid w:val="00E464E3"/>
    <w:rPr>
      <w:rFonts w:ascii="Arial" w:eastAsia="Times New Roman" w:hAnsi="Arial"/>
      <w:i/>
      <w:sz w:val="22"/>
    </w:rPr>
  </w:style>
  <w:style w:type="character" w:customStyle="1" w:styleId="Nagwek7Znak">
    <w:name w:val="Nagłówek 7 Znak"/>
    <w:link w:val="Nagwek7"/>
    <w:rsid w:val="00E464E3"/>
    <w:rPr>
      <w:rFonts w:ascii="Arial" w:eastAsia="Times New Roman" w:hAnsi="Arial"/>
      <w:sz w:val="22"/>
    </w:rPr>
  </w:style>
  <w:style w:type="character" w:customStyle="1" w:styleId="Nagwek8Znak">
    <w:name w:val="Nagłówek 8 Znak"/>
    <w:link w:val="Nagwek8"/>
    <w:rsid w:val="00E464E3"/>
    <w:rPr>
      <w:rFonts w:ascii="Arial" w:eastAsia="Times New Roman" w:hAnsi="Arial"/>
      <w:i/>
      <w:sz w:val="22"/>
    </w:rPr>
  </w:style>
  <w:style w:type="character" w:customStyle="1" w:styleId="Nagwek9Znak">
    <w:name w:val="Nagłówek 9 Znak"/>
    <w:link w:val="Nagwek9"/>
    <w:rsid w:val="00E464E3"/>
    <w:rPr>
      <w:rFonts w:ascii="Arial" w:eastAsia="Times New Roman" w:hAnsi="Arial"/>
      <w:b/>
      <w:i/>
      <w:sz w:val="28"/>
    </w:rPr>
  </w:style>
  <w:style w:type="paragraph" w:styleId="Stopka">
    <w:name w:val="footer"/>
    <w:basedOn w:val="Normalny"/>
    <w:link w:val="StopkaZnak"/>
    <w:rsid w:val="007232F8"/>
    <w:pPr>
      <w:spacing w:before="0"/>
    </w:pPr>
    <w:rPr>
      <w:rFonts w:ascii="Times New Roman" w:hAnsi="Times New Roman"/>
      <w:sz w:val="18"/>
    </w:rPr>
  </w:style>
  <w:style w:type="character" w:customStyle="1" w:styleId="StopkaZnak">
    <w:name w:val="Stopka Znak"/>
    <w:link w:val="Stopka"/>
    <w:rsid w:val="00E464E3"/>
    <w:rPr>
      <w:rFonts w:ascii="Times New Roman" w:eastAsia="Times New Roman" w:hAnsi="Times New Roman"/>
      <w:sz w:val="18"/>
    </w:rPr>
  </w:style>
  <w:style w:type="paragraph" w:customStyle="1" w:styleId="Stopkarodkowa">
    <w:name w:val="Stopka œrodkowa"/>
    <w:basedOn w:val="Stopka"/>
    <w:rsid w:val="007232F8"/>
    <w:pPr>
      <w:jc w:val="center"/>
    </w:pPr>
  </w:style>
  <w:style w:type="paragraph" w:customStyle="1" w:styleId="Stopkaprawa">
    <w:name w:val="Stopka prawa"/>
    <w:basedOn w:val="Stopka"/>
    <w:rsid w:val="007232F8"/>
    <w:pPr>
      <w:jc w:val="right"/>
    </w:pPr>
  </w:style>
  <w:style w:type="paragraph" w:customStyle="1" w:styleId="Tabela">
    <w:name w:val="Tabela"/>
    <w:basedOn w:val="Normalny"/>
    <w:rsid w:val="007232F8"/>
    <w:pPr>
      <w:spacing w:before="60" w:after="60"/>
    </w:pPr>
    <w:rPr>
      <w:rFonts w:ascii="Arial Narrow" w:hAnsi="Arial Narrow"/>
      <w:sz w:val="20"/>
    </w:rPr>
  </w:style>
  <w:style w:type="paragraph" w:customStyle="1" w:styleId="Nagwektabeli">
    <w:name w:val="Nagłówek tabeli"/>
    <w:basedOn w:val="Tabela"/>
    <w:rsid w:val="007232F8"/>
    <w:pPr>
      <w:keepNext/>
    </w:pPr>
    <w:rPr>
      <w:b/>
      <w:sz w:val="22"/>
    </w:rPr>
  </w:style>
  <w:style w:type="paragraph" w:styleId="Nagwek">
    <w:name w:val="header"/>
    <w:basedOn w:val="Nagwek1"/>
    <w:next w:val="Normalny"/>
    <w:link w:val="NagwekZnak"/>
    <w:rsid w:val="007232F8"/>
    <w:pPr>
      <w:outlineLvl w:val="9"/>
    </w:pPr>
  </w:style>
  <w:style w:type="character" w:customStyle="1" w:styleId="NagwekZnak">
    <w:name w:val="Nagłówek Znak"/>
    <w:link w:val="Nagwek"/>
    <w:rsid w:val="00E464E3"/>
    <w:rPr>
      <w:rFonts w:ascii="Arial" w:eastAsia="Times New Roman" w:hAnsi="Arial"/>
      <w:b/>
      <w:smallCaps/>
      <w:kern w:val="28"/>
      <w:sz w:val="32"/>
    </w:rPr>
  </w:style>
  <w:style w:type="paragraph" w:styleId="Tekstpodstawowy2">
    <w:name w:val="Body Text 2"/>
    <w:basedOn w:val="Normalny"/>
    <w:link w:val="Tekstpodstawowy2Znak"/>
    <w:rsid w:val="007232F8"/>
    <w:pPr>
      <w:spacing w:before="0"/>
      <w:jc w:val="center"/>
    </w:pPr>
    <w:rPr>
      <w:b/>
      <w:sz w:val="48"/>
    </w:rPr>
  </w:style>
  <w:style w:type="character" w:customStyle="1" w:styleId="Tekstpodstawowy2Znak">
    <w:name w:val="Tekst podstawowy 2 Znak"/>
    <w:link w:val="Tekstpodstawowy2"/>
    <w:rsid w:val="00E464E3"/>
    <w:rPr>
      <w:rFonts w:ascii="Arial" w:eastAsia="Times New Roman" w:hAnsi="Arial"/>
      <w:b/>
      <w:sz w:val="48"/>
    </w:rPr>
  </w:style>
  <w:style w:type="paragraph" w:styleId="Tytu">
    <w:name w:val="Title"/>
    <w:basedOn w:val="Normalny"/>
    <w:link w:val="TytuZnak"/>
    <w:qFormat/>
    <w:rsid w:val="007232F8"/>
    <w:pPr>
      <w:spacing w:before="240" w:after="60"/>
      <w:jc w:val="center"/>
      <w:outlineLvl w:val="0"/>
    </w:pPr>
    <w:rPr>
      <w:b/>
      <w:kern w:val="28"/>
      <w:sz w:val="48"/>
    </w:rPr>
  </w:style>
  <w:style w:type="character" w:customStyle="1" w:styleId="TytuZnak">
    <w:name w:val="Tytuł Znak"/>
    <w:link w:val="Tytu"/>
    <w:rsid w:val="00E464E3"/>
    <w:rPr>
      <w:rFonts w:ascii="Arial" w:eastAsia="Times New Roman" w:hAnsi="Arial"/>
      <w:b/>
      <w:kern w:val="28"/>
      <w:sz w:val="48"/>
    </w:rPr>
  </w:style>
  <w:style w:type="paragraph" w:styleId="Tekstpodstawowy">
    <w:name w:val="Body Text"/>
    <w:basedOn w:val="Normalny"/>
    <w:link w:val="TekstpodstawowyZnak"/>
    <w:rsid w:val="007232F8"/>
    <w:pPr>
      <w:spacing w:after="120"/>
    </w:pPr>
  </w:style>
  <w:style w:type="character" w:customStyle="1" w:styleId="TekstpodstawowyZnak">
    <w:name w:val="Tekst podstawowy Znak"/>
    <w:link w:val="Tekstpodstawowy"/>
    <w:rsid w:val="00A27417"/>
    <w:rPr>
      <w:rFonts w:ascii="Arial" w:eastAsia="Times New Roman" w:hAnsi="Arial"/>
      <w:sz w:val="22"/>
    </w:rPr>
  </w:style>
  <w:style w:type="character" w:customStyle="1" w:styleId="Kapitaliki">
    <w:name w:val="Kapitaliki"/>
    <w:rsid w:val="007232F8"/>
    <w:rPr>
      <w:smallCaps/>
    </w:rPr>
  </w:style>
  <w:style w:type="paragraph" w:customStyle="1" w:styleId="Nagwekstronyprawy">
    <w:name w:val="Nagłówek strony prawy"/>
    <w:basedOn w:val="Nagwek"/>
    <w:rsid w:val="007232F8"/>
    <w:pPr>
      <w:keepNext w:val="0"/>
      <w:spacing w:before="0"/>
      <w:jc w:val="right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Tabelapierwszejstrony">
    <w:name w:val="Tabela pierwszej strony"/>
    <w:basedOn w:val="Normalny"/>
    <w:rsid w:val="007232F8"/>
    <w:pPr>
      <w:framePr w:hSpace="142" w:wrap="notBeside" w:vAnchor="page" w:hAnchor="page" w:x="1893" w:y="2161"/>
      <w:spacing w:after="120"/>
    </w:pPr>
    <w:rPr>
      <w:spacing w:val="-5"/>
      <w:sz w:val="28"/>
    </w:rPr>
  </w:style>
  <w:style w:type="paragraph" w:customStyle="1" w:styleId="Tytuwtabelipierwszejstrony">
    <w:name w:val="Tytu³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">
    <w:name w:val="Podtytu³ w tabeli pierwszej strony"/>
    <w:basedOn w:val="Tytuwtabelipierwszejstrony"/>
    <w:rsid w:val="007232F8"/>
    <w:pPr>
      <w:framePr w:wrap="notBeside" w:x="1956"/>
      <w:jc w:val="left"/>
    </w:pPr>
    <w:rPr>
      <w:sz w:val="32"/>
    </w:rPr>
  </w:style>
  <w:style w:type="paragraph" w:customStyle="1" w:styleId="Tytuwtabelipierwszejstrony0">
    <w:name w:val="Tytuł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0">
    <w:name w:val="Podtytuł w tabeli pierwszej strony"/>
    <w:basedOn w:val="Tytuwtabelipierwszejstrony0"/>
    <w:rsid w:val="007232F8"/>
    <w:pPr>
      <w:framePr w:wrap="notBeside" w:x="1956"/>
      <w:jc w:val="left"/>
    </w:pPr>
    <w:rPr>
      <w:sz w:val="32"/>
    </w:rPr>
  </w:style>
  <w:style w:type="paragraph" w:customStyle="1" w:styleId="Nagwekbazowy">
    <w:name w:val="Nagłówek bazowy"/>
    <w:basedOn w:val="Normalny"/>
    <w:next w:val="Tekstpodstawowy"/>
    <w:rsid w:val="007232F8"/>
    <w:pPr>
      <w:keepNext/>
      <w:keepLines/>
      <w:spacing w:before="140" w:line="220" w:lineRule="atLeast"/>
    </w:pPr>
    <w:rPr>
      <w:spacing w:val="-4"/>
      <w:kern w:val="28"/>
    </w:rPr>
  </w:style>
  <w:style w:type="character" w:styleId="Numerstrony">
    <w:name w:val="page number"/>
    <w:rsid w:val="007232F8"/>
  </w:style>
  <w:style w:type="paragraph" w:styleId="Spistreci1">
    <w:name w:val="toc 1"/>
    <w:basedOn w:val="Normalny"/>
    <w:next w:val="Normalny"/>
    <w:autoRedefine/>
    <w:semiHidden/>
    <w:rsid w:val="007232F8"/>
    <w:pPr>
      <w:tabs>
        <w:tab w:val="right" w:pos="9751"/>
      </w:tabs>
      <w:spacing w:before="360" w:after="360"/>
    </w:pPr>
    <w:rPr>
      <w:b/>
      <w:caps/>
      <w:u w:val="single"/>
    </w:rPr>
  </w:style>
  <w:style w:type="paragraph" w:customStyle="1" w:styleId="Spistreci">
    <w:name w:val="Spis treści"/>
    <w:basedOn w:val="Nagwek1"/>
    <w:next w:val="Normalny"/>
    <w:rsid w:val="007232F8"/>
    <w:pPr>
      <w:outlineLvl w:val="9"/>
    </w:pPr>
  </w:style>
  <w:style w:type="paragraph" w:styleId="Spistreci2">
    <w:name w:val="toc 2"/>
    <w:basedOn w:val="Normalny"/>
    <w:next w:val="Normalny"/>
    <w:autoRedefine/>
    <w:semiHidden/>
    <w:rsid w:val="007232F8"/>
    <w:pPr>
      <w:tabs>
        <w:tab w:val="right" w:pos="9751"/>
      </w:tabs>
    </w:pPr>
    <w:rPr>
      <w:b/>
      <w:smallCaps/>
    </w:rPr>
  </w:style>
  <w:style w:type="paragraph" w:styleId="Spistreci3">
    <w:name w:val="toc 3"/>
    <w:basedOn w:val="Normalny"/>
    <w:next w:val="Normalny"/>
    <w:autoRedefine/>
    <w:semiHidden/>
    <w:rsid w:val="007232F8"/>
    <w:pPr>
      <w:tabs>
        <w:tab w:val="right" w:pos="9751"/>
      </w:tabs>
    </w:pPr>
    <w:rPr>
      <w:smallCaps/>
    </w:rPr>
  </w:style>
  <w:style w:type="paragraph" w:styleId="Spistreci4">
    <w:name w:val="toc 4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5">
    <w:name w:val="toc 5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6">
    <w:name w:val="toc 6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7">
    <w:name w:val="toc 7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8">
    <w:name w:val="toc 8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9">
    <w:name w:val="toc 9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Listapunktowana">
    <w:name w:val="List Bullet"/>
    <w:basedOn w:val="Normalny"/>
    <w:autoRedefine/>
    <w:rsid w:val="007232F8"/>
    <w:pPr>
      <w:numPr>
        <w:numId w:val="1"/>
      </w:numPr>
      <w:spacing w:before="0"/>
    </w:pPr>
  </w:style>
  <w:style w:type="character" w:styleId="Odwoaniedokomentarza">
    <w:name w:val="annotation reference"/>
    <w:uiPriority w:val="99"/>
    <w:semiHidden/>
    <w:rsid w:val="007232F8"/>
    <w:rPr>
      <w:sz w:val="16"/>
    </w:rPr>
  </w:style>
  <w:style w:type="paragraph" w:customStyle="1" w:styleId="Nagwekprzedtabel">
    <w:name w:val="Nagłówek przed tabelą"/>
    <w:basedOn w:val="Normalny"/>
    <w:next w:val="Tabela"/>
    <w:rsid w:val="007232F8"/>
    <w:pPr>
      <w:spacing w:after="120"/>
    </w:pPr>
  </w:style>
  <w:style w:type="paragraph" w:customStyle="1" w:styleId="Nagwekstronyrodkowy">
    <w:name w:val="Nagłówek strony środkowy"/>
    <w:basedOn w:val="Nagwek"/>
    <w:rsid w:val="007232F8"/>
    <w:pPr>
      <w:keepNext w:val="0"/>
      <w:spacing w:before="0"/>
      <w:jc w:val="center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Koniecbloku">
    <w:name w:val="Koniec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  <w:ind w:left="-240"/>
    </w:pPr>
    <w:rPr>
      <w:rFonts w:ascii="Courier New" w:hAnsi="Courier New"/>
      <w:b/>
      <w:sz w:val="20"/>
    </w:rPr>
  </w:style>
  <w:style w:type="paragraph" w:customStyle="1" w:styleId="Stopkarodkowa0">
    <w:name w:val="Stopka środkowa"/>
    <w:basedOn w:val="Stopka"/>
    <w:rsid w:val="007232F8"/>
    <w:pPr>
      <w:jc w:val="center"/>
    </w:pPr>
  </w:style>
  <w:style w:type="paragraph" w:customStyle="1" w:styleId="Koniecblokucase">
    <w:name w:val="Koniec bloku case"/>
    <w:basedOn w:val="Koniecbloku"/>
    <w:next w:val="Normalny"/>
    <w:rsid w:val="007232F8"/>
    <w:pPr>
      <w:ind w:left="-480"/>
    </w:pPr>
  </w:style>
  <w:style w:type="paragraph" w:customStyle="1" w:styleId="Stopkalewa">
    <w:name w:val="Stopka lewa"/>
    <w:basedOn w:val="Stopka"/>
    <w:rsid w:val="007232F8"/>
  </w:style>
  <w:style w:type="paragraph" w:customStyle="1" w:styleId="Pocztekbloku">
    <w:name w:val="Początek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</w:pPr>
    <w:rPr>
      <w:rFonts w:ascii="Courier New" w:hAnsi="Courier New"/>
      <w:b/>
      <w:sz w:val="20"/>
    </w:rPr>
  </w:style>
  <w:style w:type="paragraph" w:customStyle="1" w:styleId="Pocztekblokucase">
    <w:name w:val="Początek bloku case"/>
    <w:basedOn w:val="Pocztekbloku"/>
    <w:next w:val="Normalny"/>
    <w:rsid w:val="007232F8"/>
  </w:style>
  <w:style w:type="paragraph" w:customStyle="1" w:styleId="Trebloku">
    <w:name w:val="Treść bloku"/>
    <w:basedOn w:val="Pocztekbloku"/>
    <w:rsid w:val="007232F8"/>
    <w:pPr>
      <w:spacing w:line="240" w:lineRule="auto"/>
    </w:pPr>
    <w:rPr>
      <w:b w:val="0"/>
      <w:spacing w:val="-10"/>
    </w:rPr>
  </w:style>
  <w:style w:type="paragraph" w:customStyle="1" w:styleId="Wcitywlewo">
    <w:name w:val="Wcięty w lewo"/>
    <w:basedOn w:val="Trebloku"/>
    <w:next w:val="Trebloku"/>
    <w:rsid w:val="007232F8"/>
    <w:pPr>
      <w:ind w:left="-240"/>
    </w:pPr>
  </w:style>
  <w:style w:type="paragraph" w:customStyle="1" w:styleId="Ilustracja">
    <w:name w:val="Ilustracja"/>
    <w:basedOn w:val="Normalny"/>
    <w:rsid w:val="007232F8"/>
    <w:pPr>
      <w:keepNext/>
    </w:pPr>
  </w:style>
  <w:style w:type="paragraph" w:customStyle="1" w:styleId="Trewydruku">
    <w:name w:val="Treść wydruku"/>
    <w:basedOn w:val="Normalny"/>
    <w:rsid w:val="007232F8"/>
    <w:pPr>
      <w:spacing w:before="0"/>
    </w:pPr>
    <w:rPr>
      <w:rFonts w:ascii="Courier New" w:hAnsi="Courier New"/>
      <w:sz w:val="20"/>
    </w:rPr>
  </w:style>
  <w:style w:type="paragraph" w:customStyle="1" w:styleId="Trealgorytmu">
    <w:name w:val="Treść algorytmu"/>
    <w:basedOn w:val="Pocztekbloku"/>
    <w:rsid w:val="007232F8"/>
    <w:pPr>
      <w:spacing w:line="240" w:lineRule="auto"/>
    </w:pPr>
    <w:rPr>
      <w:b w:val="0"/>
      <w:spacing w:val="-10"/>
    </w:rPr>
  </w:style>
  <w:style w:type="paragraph" w:styleId="Wcicienormalne">
    <w:name w:val="Normal Indent"/>
    <w:basedOn w:val="Normalny"/>
    <w:rsid w:val="007232F8"/>
    <w:pPr>
      <w:widowControl w:val="0"/>
      <w:spacing w:before="0"/>
    </w:pPr>
    <w:rPr>
      <w:sz w:val="20"/>
    </w:rPr>
  </w:style>
  <w:style w:type="paragraph" w:styleId="Tekstkomentarza">
    <w:name w:val="annotation text"/>
    <w:basedOn w:val="Normalny"/>
    <w:link w:val="TekstkomentarzaZnak"/>
    <w:uiPriority w:val="99"/>
    <w:rsid w:val="007232F8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A27417"/>
    <w:rPr>
      <w:rFonts w:ascii="Arial" w:eastAsia="Times New Roman" w:hAnsi="Arial"/>
    </w:rPr>
  </w:style>
  <w:style w:type="paragraph" w:customStyle="1" w:styleId="Tekstpodstawowybodytext">
    <w:name w:val="Tekst podstawowy.body text"/>
    <w:basedOn w:val="Normalny"/>
    <w:rsid w:val="007232F8"/>
    <w:pPr>
      <w:widowControl w:val="0"/>
      <w:spacing w:after="120"/>
      <w:ind w:left="2520"/>
    </w:pPr>
    <w:rPr>
      <w:rFonts w:ascii="Book Antiqua" w:hAnsi="Book Antiqua"/>
      <w:snapToGrid w:val="0"/>
      <w:sz w:val="20"/>
    </w:rPr>
  </w:style>
  <w:style w:type="paragraph" w:styleId="Podtytu">
    <w:name w:val="Subtitle"/>
    <w:basedOn w:val="Normalny"/>
    <w:link w:val="PodtytuZnak"/>
    <w:qFormat/>
    <w:rsid w:val="007232F8"/>
    <w:pPr>
      <w:spacing w:after="60"/>
      <w:jc w:val="center"/>
      <w:outlineLvl w:val="1"/>
    </w:pPr>
    <w:rPr>
      <w:b/>
      <w:sz w:val="32"/>
    </w:rPr>
  </w:style>
  <w:style w:type="character" w:customStyle="1" w:styleId="PodtytuZnak">
    <w:name w:val="Podtytuł Znak"/>
    <w:link w:val="Podtytu"/>
    <w:rsid w:val="00A27417"/>
    <w:rPr>
      <w:rFonts w:ascii="Arial" w:eastAsia="Times New Roman" w:hAnsi="Arial"/>
      <w:b/>
      <w:sz w:val="32"/>
    </w:rPr>
  </w:style>
  <w:style w:type="paragraph" w:styleId="Tekstdymka">
    <w:name w:val="Balloon Text"/>
    <w:basedOn w:val="Normalny"/>
    <w:link w:val="TekstdymkaZnak"/>
    <w:semiHidden/>
    <w:rsid w:val="007232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A27417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uiPriority w:val="99"/>
    <w:unhideWhenUsed/>
    <w:rsid w:val="00404461"/>
    <w:rPr>
      <w:color w:val="0000FF"/>
      <w:u w:val="single"/>
    </w:rPr>
  </w:style>
  <w:style w:type="paragraph" w:customStyle="1" w:styleId="ng-binding">
    <w:name w:val="ng-binding"/>
    <w:basedOn w:val="Normalny"/>
    <w:rsid w:val="0017190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05F8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B4BE2"/>
    <w:pPr>
      <w:spacing w:before="0" w:after="160" w:line="25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Uwydatnienie">
    <w:name w:val="Emphasis"/>
    <w:uiPriority w:val="20"/>
    <w:qFormat/>
    <w:rsid w:val="00E77BE6"/>
    <w:rPr>
      <w:i/>
      <w:iCs/>
    </w:rPr>
  </w:style>
  <w:style w:type="character" w:styleId="Wyrnieniedelikatne">
    <w:name w:val="Subtle Emphasis"/>
    <w:uiPriority w:val="19"/>
    <w:qFormat/>
    <w:rsid w:val="00E77BE6"/>
    <w:rPr>
      <w:i/>
      <w:iCs/>
      <w:color w:val="404040"/>
    </w:rPr>
  </w:style>
  <w:style w:type="paragraph" w:styleId="Zwykytekst">
    <w:name w:val="Plain Text"/>
    <w:basedOn w:val="Normalny"/>
    <w:link w:val="ZwykytekstZnak"/>
    <w:uiPriority w:val="99"/>
    <w:unhideWhenUsed/>
    <w:rsid w:val="00AB1AC4"/>
    <w:pPr>
      <w:spacing w:before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AB1AC4"/>
    <w:rPr>
      <w:rFonts w:ascii="Consolas" w:hAnsi="Consolas"/>
      <w:sz w:val="21"/>
      <w:szCs w:val="2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611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A6114"/>
    <w:rPr>
      <w:rFonts w:ascii="Arial" w:eastAsia="Times New Roman" w:hAnsi="Arial"/>
      <w:b/>
      <w:bCs/>
    </w:rPr>
  </w:style>
  <w:style w:type="paragraph" w:customStyle="1" w:styleId="Default">
    <w:name w:val="Default"/>
    <w:rsid w:val="004544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D1832"/>
    <w:rPr>
      <w:rFonts w:ascii="Arial" w:eastAsia="Times New Roman" w:hAnsi="Arial"/>
      <w:sz w:val="22"/>
    </w:rPr>
  </w:style>
  <w:style w:type="table" w:styleId="Tabela-Siatka">
    <w:name w:val="Table Grid"/>
    <w:basedOn w:val="Standardowy"/>
    <w:uiPriority w:val="39"/>
    <w:rsid w:val="00723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tabela">
    <w:name w:val="x_tabela"/>
    <w:basedOn w:val="Normalny"/>
    <w:rsid w:val="00125B49"/>
    <w:pPr>
      <w:spacing w:before="0"/>
    </w:pPr>
    <w:rPr>
      <w:rFonts w:ascii="Calibri" w:eastAsia="Calibri" w:hAnsi="Calibri" w:cs="Calibri"/>
      <w:szCs w:val="22"/>
    </w:rPr>
  </w:style>
  <w:style w:type="character" w:styleId="Pogrubienie">
    <w:name w:val="Strong"/>
    <w:uiPriority w:val="22"/>
    <w:qFormat/>
    <w:rsid w:val="00252774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0FF9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50FF9"/>
    <w:rPr>
      <w:rFonts w:ascii="Arial" w:eastAsia="Times New Roman" w:hAnsi="Arial"/>
    </w:rPr>
  </w:style>
  <w:style w:type="character" w:styleId="Odwoanieprzypisukocowego">
    <w:name w:val="endnote reference"/>
    <w:uiPriority w:val="99"/>
    <w:semiHidden/>
    <w:unhideWhenUsed/>
    <w:rsid w:val="00650FF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50F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650FF9"/>
    <w:rPr>
      <w:rFonts w:ascii="Courier New" w:eastAsia="Times New Roman" w:hAnsi="Courier New" w:cs="Courier New"/>
    </w:rPr>
  </w:style>
  <w:style w:type="paragraph" w:styleId="Cytat">
    <w:name w:val="Quote"/>
    <w:basedOn w:val="Normalny"/>
    <w:next w:val="Normalny"/>
    <w:link w:val="CytatZnak"/>
    <w:uiPriority w:val="29"/>
    <w:qFormat/>
    <w:rsid w:val="00352039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ytatZnak">
    <w:name w:val="Cytat Znak"/>
    <w:link w:val="Cytat"/>
    <w:uiPriority w:val="29"/>
    <w:rsid w:val="00352039"/>
    <w:rPr>
      <w:rFonts w:ascii="Arial" w:eastAsia="Times New Roman" w:hAnsi="Arial"/>
      <w:i/>
      <w:iCs/>
      <w:color w:val="404040"/>
      <w:sz w:val="22"/>
    </w:rPr>
  </w:style>
  <w:style w:type="paragraph" w:customStyle="1" w:styleId="Tytu1">
    <w:name w:val="Tytuł1"/>
    <w:basedOn w:val="Normalny"/>
    <w:rsid w:val="00D238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77683D"/>
    <w:pPr>
      <w:widowControl w:val="0"/>
      <w:suppressLineNumbers/>
      <w:suppressAutoHyphens/>
      <w:spacing w:before="0"/>
      <w:ind w:left="339" w:hanging="339"/>
    </w:pPr>
    <w:rPr>
      <w:rFonts w:ascii="Times New Roman" w:eastAsia="Andale Sans UI" w:hAnsi="Times New Roman" w:cs="Tahoma"/>
      <w:kern w:val="1"/>
      <w:sz w:val="20"/>
      <w:lang w:val="en-US" w:eastAsia="en-US" w:bidi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77683D"/>
    <w:rPr>
      <w:rFonts w:ascii="Times New Roman" w:eastAsia="Andale Sans UI" w:hAnsi="Times New Roman" w:cs="Tahoma"/>
      <w:kern w:val="1"/>
      <w:lang w:val="en-US" w:eastAsia="en-US" w:bidi="en-US"/>
    </w:rPr>
  </w:style>
  <w:style w:type="paragraph" w:customStyle="1" w:styleId="Zawartotabeli">
    <w:name w:val="Zawartość tabeli"/>
    <w:basedOn w:val="Normalny"/>
    <w:rsid w:val="0018593E"/>
    <w:pPr>
      <w:widowControl w:val="0"/>
      <w:suppressLineNumbers/>
      <w:suppressAutoHyphens/>
      <w:spacing w:before="0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8FF"/>
    <w:rPr>
      <w:color w:val="605E5C"/>
      <w:shd w:val="clear" w:color="auto" w:fill="E1DFDD"/>
    </w:rPr>
  </w:style>
  <w:style w:type="character" w:styleId="HTML-kod">
    <w:name w:val="HTML Code"/>
    <w:basedOn w:val="Domylnaczcionkaakapitu"/>
    <w:uiPriority w:val="99"/>
    <w:semiHidden/>
    <w:unhideWhenUsed/>
    <w:rsid w:val="009A68F5"/>
    <w:rPr>
      <w:rFonts w:ascii="Courier New" w:eastAsia="Times New Roman" w:hAnsi="Courier New" w:cs="Courier New"/>
      <w:sz w:val="20"/>
      <w:szCs w:val="20"/>
    </w:rPr>
  </w:style>
  <w:style w:type="character" w:customStyle="1" w:styleId="cf01">
    <w:name w:val="cf01"/>
    <w:basedOn w:val="Domylnaczcionkaakapitu"/>
    <w:rsid w:val="0062065B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omylnaczcionkaakapitu"/>
    <w:rsid w:val="00712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29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38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388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62828">
          <w:marLeft w:val="75"/>
          <w:marRight w:val="75"/>
          <w:marTop w:val="75"/>
          <w:marBottom w:val="75"/>
          <w:divBdr>
            <w:top w:val="none" w:sz="0" w:space="0" w:color="auto"/>
            <w:left w:val="single" w:sz="6" w:space="8" w:color="EAEAEA"/>
            <w:bottom w:val="none" w:sz="0" w:space="0" w:color="auto"/>
            <w:right w:val="none" w:sz="0" w:space="0" w:color="auto"/>
          </w:divBdr>
        </w:div>
      </w:divsChild>
    </w:div>
    <w:div w:id="12945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9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22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79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3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26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1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40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02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7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73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89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00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8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93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71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2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9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8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00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18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7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7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8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ap.sejm.gov.pl/isap.nsf/DocDetails.xsp?id=WDU2004099100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sap.sejm.gov.pl/isap.nsf/DocDetails.xsp?id=WDU2014000063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kanski\Documents\Niestandardowe%20szablony%20pakietu%20Office\ProjWstep_bez_mak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2F133-01E9-49CF-898F-72825D69D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ProjWstep_bez_makr</Template>
  <TotalTime>11</TotalTime>
  <Pages>12</Pages>
  <Words>2110</Words>
  <Characters>12666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14747</CharactersWithSpaces>
  <SharedDoc>false</SharedDoc>
  <HLinks>
    <vt:vector size="6" baseType="variant">
      <vt:variant>
        <vt:i4>5505037</vt:i4>
      </vt:variant>
      <vt:variant>
        <vt:i4>9</vt:i4>
      </vt:variant>
      <vt:variant>
        <vt:i4>0</vt:i4>
      </vt:variant>
      <vt:variant>
        <vt:i4>5</vt:i4>
      </vt:variant>
      <vt:variant>
        <vt:lpwstr>https://arslege.pl/prawo-upadlosciowe/k29/a8900/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Kański</dc:creator>
  <cp:keywords/>
  <dc:description/>
  <cp:lastModifiedBy>Anna Waligóra</cp:lastModifiedBy>
  <cp:revision>3</cp:revision>
  <dcterms:created xsi:type="dcterms:W3CDTF">2024-05-21T09:17:00Z</dcterms:created>
  <dcterms:modified xsi:type="dcterms:W3CDTF">2025-01-15T10:09:00Z</dcterms:modified>
</cp:coreProperties>
</file>